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2FAEB" w14:textId="315A9E4D" w:rsidR="002870A2" w:rsidRPr="00A96FF9" w:rsidRDefault="002870A2" w:rsidP="002870A2">
      <w:pPr>
        <w:jc w:val="center"/>
        <w:rPr>
          <w:rFonts w:ascii="Calibri" w:eastAsia="MS Mincho" w:hAnsi="Calibri" w:cs="Calibri"/>
          <w:b/>
          <w:sz w:val="32"/>
          <w:lang w:val="en-US"/>
        </w:rPr>
      </w:pPr>
    </w:p>
    <w:p w14:paraId="69B538B1" w14:textId="77777777" w:rsidR="008604C0" w:rsidRDefault="008604C0" w:rsidP="002870A2">
      <w:pPr>
        <w:jc w:val="center"/>
        <w:rPr>
          <w:rFonts w:ascii="Calibri" w:eastAsia="MS Mincho" w:hAnsi="Calibri" w:cs="Calibri"/>
          <w:b/>
          <w:sz w:val="32"/>
          <w:lang w:val="en-US"/>
        </w:rPr>
      </w:pPr>
    </w:p>
    <w:p w14:paraId="7220DCEA" w14:textId="3CB83245" w:rsidR="002870A2" w:rsidRPr="00383FC3" w:rsidRDefault="00730FBE" w:rsidP="002870A2">
      <w:pPr>
        <w:jc w:val="center"/>
        <w:rPr>
          <w:rFonts w:ascii="Calibri" w:eastAsia="MS Mincho" w:hAnsi="Calibri" w:cs="Calibri"/>
          <w:b/>
          <w:sz w:val="32"/>
        </w:rPr>
      </w:pPr>
      <w:proofErr w:type="spellStart"/>
      <w:r w:rsidRPr="00383FC3">
        <w:rPr>
          <w:rFonts w:ascii="Calibri" w:eastAsia="MS Mincho" w:hAnsi="Calibri" w:cs="Calibri"/>
          <w:b/>
          <w:sz w:val="32"/>
        </w:rPr>
        <w:t>Application</w:t>
      </w:r>
      <w:proofErr w:type="spellEnd"/>
      <w:r w:rsidRPr="00383FC3">
        <w:rPr>
          <w:rFonts w:ascii="Calibri" w:eastAsia="MS Mincho" w:hAnsi="Calibri" w:cs="Calibri"/>
          <w:b/>
          <w:sz w:val="32"/>
        </w:rPr>
        <w:t xml:space="preserve"> Form</w:t>
      </w:r>
      <w:r w:rsidR="00430414" w:rsidRPr="00383FC3">
        <w:rPr>
          <w:rFonts w:ascii="Calibri" w:eastAsia="MS Mincho" w:hAnsi="Calibri" w:cs="Calibri"/>
          <w:b/>
          <w:sz w:val="32"/>
        </w:rPr>
        <w:t xml:space="preserve"> </w:t>
      </w:r>
    </w:p>
    <w:p w14:paraId="71C7EB26" w14:textId="77777777" w:rsidR="002870A2" w:rsidRPr="00383FC3" w:rsidRDefault="002870A2" w:rsidP="002870A2">
      <w:pPr>
        <w:jc w:val="center"/>
        <w:rPr>
          <w:rFonts w:ascii="Calibri" w:eastAsia="MS Mincho" w:hAnsi="Calibri" w:cs="Calibri"/>
        </w:rPr>
      </w:pPr>
    </w:p>
    <w:p w14:paraId="1D95119C" w14:textId="7D233006" w:rsidR="002870A2" w:rsidRPr="00383FC3" w:rsidRDefault="002B04C7" w:rsidP="002870A2">
      <w:pPr>
        <w:tabs>
          <w:tab w:val="center" w:pos="4507"/>
        </w:tabs>
        <w:jc w:val="center"/>
        <w:rPr>
          <w:b/>
          <w:sz w:val="24"/>
          <w:szCs w:val="22"/>
        </w:rPr>
      </w:pPr>
      <w:r w:rsidRPr="00383FC3">
        <w:rPr>
          <w:b/>
          <w:sz w:val="24"/>
          <w:szCs w:val="22"/>
        </w:rPr>
        <w:t xml:space="preserve">Universität Zürich – </w:t>
      </w:r>
      <w:r w:rsidR="00D523A5">
        <w:rPr>
          <w:b/>
          <w:sz w:val="24"/>
          <w:szCs w:val="22"/>
        </w:rPr>
        <w:t xml:space="preserve">Humboldt-Universität </w:t>
      </w:r>
      <w:r w:rsidR="0032683F">
        <w:rPr>
          <w:b/>
          <w:sz w:val="24"/>
          <w:szCs w:val="22"/>
        </w:rPr>
        <w:t xml:space="preserve">zu </w:t>
      </w:r>
      <w:r w:rsidR="00D523A5">
        <w:rPr>
          <w:b/>
          <w:sz w:val="24"/>
          <w:szCs w:val="22"/>
        </w:rPr>
        <w:t>Berlin</w:t>
      </w:r>
    </w:p>
    <w:p w14:paraId="54C82568" w14:textId="77777777" w:rsidR="00430414" w:rsidRPr="00383FC3" w:rsidRDefault="00430414" w:rsidP="002870A2">
      <w:pPr>
        <w:tabs>
          <w:tab w:val="center" w:pos="4507"/>
        </w:tabs>
        <w:spacing w:line="260" w:lineRule="exact"/>
        <w:jc w:val="center"/>
        <w:rPr>
          <w:b/>
          <w:sz w:val="24"/>
          <w:szCs w:val="22"/>
        </w:rPr>
      </w:pPr>
    </w:p>
    <w:p w14:paraId="4A219071" w14:textId="77777777" w:rsidR="002870A2" w:rsidRPr="00682251" w:rsidRDefault="002B04C7" w:rsidP="002870A2">
      <w:pPr>
        <w:tabs>
          <w:tab w:val="center" w:pos="4507"/>
        </w:tabs>
        <w:spacing w:line="260" w:lineRule="exact"/>
        <w:jc w:val="center"/>
        <w:rPr>
          <w:sz w:val="24"/>
          <w:szCs w:val="22"/>
          <w:lang w:val="en-US"/>
        </w:rPr>
      </w:pPr>
      <w:r>
        <w:rPr>
          <w:b/>
          <w:sz w:val="24"/>
          <w:szCs w:val="22"/>
          <w:lang w:val="en-US"/>
        </w:rPr>
        <w:t>Joint Seed Money Funding</w:t>
      </w:r>
    </w:p>
    <w:p w14:paraId="04AF0C4E" w14:textId="77777777" w:rsidR="002870A2" w:rsidRDefault="002870A2" w:rsidP="002870A2">
      <w:pPr>
        <w:spacing w:line="260" w:lineRule="exact"/>
        <w:rPr>
          <w:szCs w:val="22"/>
          <w:lang w:val="en-US"/>
        </w:rPr>
      </w:pPr>
    </w:p>
    <w:p w14:paraId="4A77CA3A" w14:textId="0667D05F" w:rsidR="002870A2" w:rsidRPr="00234BD6" w:rsidRDefault="002870A2" w:rsidP="002B04C7">
      <w:pPr>
        <w:rPr>
          <w:lang w:val="en-US" w:eastAsia="de-DE"/>
        </w:rPr>
      </w:pPr>
      <w:r w:rsidRPr="00234BD6">
        <w:rPr>
          <w:rFonts w:cs="Arial"/>
          <w:b/>
          <w:szCs w:val="22"/>
          <w:lang w:val="en-US"/>
        </w:rPr>
        <w:t>Instruction</w:t>
      </w:r>
      <w:r w:rsidR="00904880">
        <w:rPr>
          <w:rFonts w:cs="Arial"/>
          <w:b/>
          <w:szCs w:val="22"/>
          <w:lang w:val="en-US"/>
        </w:rPr>
        <w:t>s</w:t>
      </w:r>
    </w:p>
    <w:p w14:paraId="27B1F742" w14:textId="03DC9B87" w:rsidR="001578C2" w:rsidRPr="00AD2D47" w:rsidRDefault="00B6260C" w:rsidP="002870A2">
      <w:pPr>
        <w:rPr>
          <w:lang w:val="en-US"/>
        </w:rPr>
      </w:pPr>
      <w:r>
        <w:rPr>
          <w:lang w:val="en-US"/>
        </w:rPr>
        <w:t xml:space="preserve">The </w:t>
      </w:r>
      <w:r w:rsidR="00AD2D47" w:rsidRPr="00AD2D47">
        <w:rPr>
          <w:lang w:val="en-US"/>
        </w:rPr>
        <w:t xml:space="preserve">Universität Zürich (UZH) - </w:t>
      </w:r>
      <w:r w:rsidR="001578C2" w:rsidRPr="00AD2D47">
        <w:rPr>
          <w:lang w:val="en-US"/>
        </w:rPr>
        <w:t>Humboldt-</w:t>
      </w:r>
      <w:proofErr w:type="spellStart"/>
      <w:r w:rsidR="001578C2" w:rsidRPr="00AD2D47">
        <w:rPr>
          <w:lang w:val="en-US"/>
        </w:rPr>
        <w:t>Universität</w:t>
      </w:r>
      <w:proofErr w:type="spellEnd"/>
      <w:r w:rsidR="001578C2" w:rsidRPr="00AD2D47">
        <w:rPr>
          <w:lang w:val="en-US"/>
        </w:rPr>
        <w:t xml:space="preserve"> </w:t>
      </w:r>
      <w:proofErr w:type="spellStart"/>
      <w:r w:rsidR="001578C2" w:rsidRPr="00AD2D47">
        <w:rPr>
          <w:lang w:val="en-US"/>
        </w:rPr>
        <w:t>zu</w:t>
      </w:r>
      <w:proofErr w:type="spellEnd"/>
      <w:r w:rsidR="001578C2" w:rsidRPr="00AD2D47">
        <w:rPr>
          <w:lang w:val="en-US"/>
        </w:rPr>
        <w:t xml:space="preserve"> Berlin (HU)</w:t>
      </w:r>
      <w:r w:rsidR="00AD2D47" w:rsidRPr="00AD2D47">
        <w:rPr>
          <w:lang w:val="en-US"/>
        </w:rPr>
        <w:t xml:space="preserve"> Call for joint seed-money funding</w:t>
      </w:r>
      <w:r w:rsidR="00AD2D47">
        <w:rPr>
          <w:lang w:val="en-US"/>
        </w:rPr>
        <w:t xml:space="preserve"> aims </w:t>
      </w:r>
      <w:r>
        <w:rPr>
          <w:lang w:val="en-US"/>
        </w:rPr>
        <w:t xml:space="preserve">at </w:t>
      </w:r>
      <w:r w:rsidR="00AD2D47">
        <w:rPr>
          <w:lang w:val="en-US"/>
        </w:rPr>
        <w:t>foster</w:t>
      </w:r>
      <w:r>
        <w:rPr>
          <w:lang w:val="en-US"/>
        </w:rPr>
        <w:t>ing</w:t>
      </w:r>
      <w:r w:rsidR="00AD2D47">
        <w:rPr>
          <w:lang w:val="en-US"/>
        </w:rPr>
        <w:t xml:space="preserve"> </w:t>
      </w:r>
      <w:r w:rsidR="00AD2D47" w:rsidRPr="00AD2D47">
        <w:rPr>
          <w:lang w:val="en-US"/>
        </w:rPr>
        <w:t>new collaborative initiatives in research</w:t>
      </w:r>
      <w:r w:rsidR="00AD2D47">
        <w:rPr>
          <w:lang w:val="en-US"/>
        </w:rPr>
        <w:t xml:space="preserve"> between both universities.</w:t>
      </w:r>
    </w:p>
    <w:p w14:paraId="76D41B4A" w14:textId="09B16642" w:rsidR="00AD2D47" w:rsidRDefault="00AD2D47" w:rsidP="002870A2">
      <w:pPr>
        <w:rPr>
          <w:lang w:val="en-US"/>
        </w:rPr>
      </w:pPr>
      <w:r>
        <w:rPr>
          <w:lang w:val="en-US"/>
        </w:rPr>
        <w:t xml:space="preserve">Researchers of UZH and HU should submit their joint proposal simultaneously in Berlin and in Zurich by </w:t>
      </w:r>
      <w:r w:rsidRPr="00793756">
        <w:rPr>
          <w:b/>
          <w:lang w:val="en-US"/>
        </w:rPr>
        <w:t>November 6, 2019</w:t>
      </w:r>
      <w:bookmarkStart w:id="0" w:name="_GoBack"/>
      <w:bookmarkEnd w:id="0"/>
      <w:r>
        <w:rPr>
          <w:lang w:val="en-US"/>
        </w:rPr>
        <w:t xml:space="preserve">. Proposals should be sent electronically as one PDF file (max. 5 MB) to the following addresses: </w:t>
      </w:r>
    </w:p>
    <w:p w14:paraId="42E235FD" w14:textId="77777777" w:rsidR="00190844" w:rsidRDefault="00190844" w:rsidP="002870A2">
      <w:pPr>
        <w:rPr>
          <w:lang w:val="en-US"/>
        </w:rPr>
      </w:pPr>
    </w:p>
    <w:p w14:paraId="7A9D56A1" w14:textId="3FF6CD7E" w:rsidR="00AD2D47" w:rsidRPr="009340CE" w:rsidRDefault="00190844" w:rsidP="00AD2D47">
      <w:pPr>
        <w:rPr>
          <w:u w:val="single"/>
          <w:lang w:val="en-US"/>
        </w:rPr>
      </w:pPr>
      <w:r w:rsidRPr="009340CE">
        <w:rPr>
          <w:u w:val="single"/>
          <w:lang w:val="en-US"/>
        </w:rPr>
        <w:t xml:space="preserve">At </w:t>
      </w:r>
      <w:r w:rsidR="00783005" w:rsidRPr="009340CE">
        <w:rPr>
          <w:u w:val="single"/>
          <w:lang w:val="en-US"/>
        </w:rPr>
        <w:t>Humboldt-</w:t>
      </w:r>
      <w:proofErr w:type="spellStart"/>
      <w:r w:rsidR="00783005" w:rsidRPr="009340CE">
        <w:rPr>
          <w:u w:val="single"/>
          <w:lang w:val="en-US"/>
        </w:rPr>
        <w:t>Universität</w:t>
      </w:r>
      <w:proofErr w:type="spellEnd"/>
      <w:r w:rsidRPr="009340CE">
        <w:rPr>
          <w:u w:val="single"/>
          <w:lang w:val="en-US"/>
        </w:rPr>
        <w:t xml:space="preserve"> </w:t>
      </w:r>
      <w:proofErr w:type="spellStart"/>
      <w:r w:rsidR="00D2513F" w:rsidRPr="009340CE">
        <w:rPr>
          <w:u w:val="single"/>
          <w:lang w:val="en-US"/>
        </w:rPr>
        <w:t>zu</w:t>
      </w:r>
      <w:proofErr w:type="spellEnd"/>
      <w:r w:rsidR="00D2513F" w:rsidRPr="009340CE">
        <w:rPr>
          <w:u w:val="single"/>
          <w:lang w:val="en-US"/>
        </w:rPr>
        <w:t xml:space="preserve"> </w:t>
      </w:r>
      <w:r w:rsidRPr="009340CE">
        <w:rPr>
          <w:u w:val="single"/>
          <w:lang w:val="en-US"/>
        </w:rPr>
        <w:t>Berlin:</w:t>
      </w:r>
      <w:r w:rsidR="00AD2D47" w:rsidRPr="009340CE">
        <w:rPr>
          <w:lang w:val="en-US"/>
        </w:rPr>
        <w:tab/>
      </w:r>
      <w:r w:rsidR="00AD2D47" w:rsidRPr="009340CE">
        <w:rPr>
          <w:lang w:val="en-US"/>
        </w:rPr>
        <w:tab/>
      </w:r>
      <w:r w:rsidR="00AD2D47" w:rsidRPr="009340CE">
        <w:rPr>
          <w:lang w:val="en-US"/>
        </w:rPr>
        <w:tab/>
      </w:r>
      <w:r w:rsidR="00AD2D47" w:rsidRPr="009340CE">
        <w:rPr>
          <w:lang w:val="en-US"/>
        </w:rPr>
        <w:tab/>
      </w:r>
      <w:r w:rsidR="00AD2D47" w:rsidRPr="009340CE">
        <w:rPr>
          <w:u w:val="single"/>
          <w:lang w:val="en-US"/>
        </w:rPr>
        <w:t xml:space="preserve">At </w:t>
      </w:r>
      <w:r w:rsidR="009340CE" w:rsidRPr="009340CE">
        <w:rPr>
          <w:u w:val="single"/>
          <w:lang w:val="en-US"/>
        </w:rPr>
        <w:t>University of Zurich</w:t>
      </w:r>
      <w:r w:rsidR="00AD2D47" w:rsidRPr="009340CE">
        <w:rPr>
          <w:u w:val="single"/>
          <w:lang w:val="en-US"/>
        </w:rPr>
        <w:t>:</w:t>
      </w:r>
    </w:p>
    <w:p w14:paraId="2A65F091" w14:textId="0CDAE287" w:rsidR="009340CE" w:rsidRDefault="00576017" w:rsidP="009340CE">
      <w:pPr>
        <w:ind w:left="4248" w:hanging="4248"/>
        <w:rPr>
          <w:lang w:val="en-US"/>
        </w:rPr>
      </w:pPr>
      <w:r>
        <w:rPr>
          <w:lang w:val="en-US"/>
        </w:rPr>
        <w:t>International Department</w:t>
      </w:r>
      <w:r w:rsidR="00AD2D47" w:rsidRPr="00AD2D47">
        <w:rPr>
          <w:lang w:val="en-US"/>
        </w:rPr>
        <w:t xml:space="preserve"> </w:t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9340CE">
        <w:rPr>
          <w:lang w:val="en-US"/>
        </w:rPr>
        <w:t xml:space="preserve">Office of the Vice President Faculty </w:t>
      </w:r>
    </w:p>
    <w:p w14:paraId="71A3B7BB" w14:textId="3C051791" w:rsidR="00AD2D47" w:rsidRDefault="009340CE" w:rsidP="009340CE">
      <w:pPr>
        <w:ind w:left="4956" w:firstLine="708"/>
        <w:rPr>
          <w:lang w:val="en-US"/>
        </w:rPr>
      </w:pPr>
      <w:r>
        <w:rPr>
          <w:lang w:val="en-US"/>
        </w:rPr>
        <w:t>Affairs and Scientific Information</w:t>
      </w:r>
    </w:p>
    <w:p w14:paraId="46317AA6" w14:textId="443110B0" w:rsidR="00AD2D47" w:rsidRDefault="00576017" w:rsidP="002870A2">
      <w:pPr>
        <w:rPr>
          <w:lang w:val="en-US"/>
        </w:rPr>
      </w:pPr>
      <w:r>
        <w:rPr>
          <w:lang w:val="en-US"/>
        </w:rPr>
        <w:t>Aleksandra Laski</w:t>
      </w:r>
      <w:r w:rsidR="00AD2D47" w:rsidRPr="00AD2D47">
        <w:rPr>
          <w:lang w:val="en-US"/>
        </w:rPr>
        <w:t xml:space="preserve"> </w:t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9340CE">
        <w:rPr>
          <w:lang w:val="en-US"/>
        </w:rPr>
        <w:t>Dr. Sabrina Meyer</w:t>
      </w:r>
    </w:p>
    <w:p w14:paraId="0077E2DE" w14:textId="2959F9E5" w:rsidR="00AD2D47" w:rsidRPr="009340CE" w:rsidRDefault="00190844" w:rsidP="00AD2D47">
      <w:pPr>
        <w:rPr>
          <w:lang w:val="en-US"/>
        </w:rPr>
      </w:pPr>
      <w:r>
        <w:rPr>
          <w:lang w:val="en-US"/>
        </w:rPr>
        <w:t xml:space="preserve">Tel: </w:t>
      </w:r>
      <w:r>
        <w:rPr>
          <w:lang w:val="en-US"/>
        </w:rPr>
        <w:tab/>
      </w:r>
      <w:r w:rsidR="00576017">
        <w:rPr>
          <w:lang w:val="en-US"/>
        </w:rPr>
        <w:t xml:space="preserve">+49 (0)30 2093 20084 </w:t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>
        <w:rPr>
          <w:lang w:val="en-US"/>
        </w:rPr>
        <w:tab/>
      </w:r>
      <w:r w:rsidR="00AD2D47" w:rsidRPr="009340CE">
        <w:rPr>
          <w:lang w:val="en-US"/>
        </w:rPr>
        <w:t xml:space="preserve">Tel: </w:t>
      </w:r>
      <w:r w:rsidR="00AD2D47" w:rsidRPr="009340CE">
        <w:rPr>
          <w:lang w:val="en-US"/>
        </w:rPr>
        <w:tab/>
        <w:t xml:space="preserve">+41 (0)44 634 </w:t>
      </w:r>
      <w:r w:rsidR="009340CE" w:rsidRPr="009340CE">
        <w:rPr>
          <w:lang w:val="en-US"/>
        </w:rPr>
        <w:t>21 91</w:t>
      </w:r>
    </w:p>
    <w:p w14:paraId="1E674435" w14:textId="4410CB40" w:rsidR="00AD2D47" w:rsidRDefault="00190844" w:rsidP="00AD2D47">
      <w:pPr>
        <w:rPr>
          <w:lang w:val="en-US"/>
        </w:rPr>
      </w:pPr>
      <w:r w:rsidRPr="009340CE">
        <w:rPr>
          <w:lang w:val="en-US"/>
        </w:rPr>
        <w:t xml:space="preserve">Email: </w:t>
      </w:r>
      <w:r w:rsidRPr="009340CE">
        <w:rPr>
          <w:lang w:val="en-US"/>
        </w:rPr>
        <w:tab/>
      </w:r>
      <w:r w:rsidR="00793756">
        <w:fldChar w:fldCharType="begin"/>
      </w:r>
      <w:r w:rsidR="00793756" w:rsidRPr="00793756">
        <w:rPr>
          <w:lang w:val="en-US"/>
          <w:rPrChange w:id="1" w:author="Aleksandra Laski" w:date="2019-10-02T13:40:00Z">
            <w:rPr/>
          </w:rPrChange>
        </w:rPr>
        <w:instrText xml:space="preserve"> HYPERLINK "mailto:aleksandra.laski@hu-berlin.de" </w:instrText>
      </w:r>
      <w:r w:rsidR="00793756">
        <w:fldChar w:fldCharType="separate"/>
      </w:r>
      <w:r w:rsidR="009340CE">
        <w:rPr>
          <w:rStyle w:val="Hyperlink"/>
          <w:lang w:val="en-US"/>
        </w:rPr>
        <w:t>aleksandra.laski@hu-berlin.de</w:t>
      </w:r>
      <w:r w:rsidR="00793756">
        <w:rPr>
          <w:rStyle w:val="Hyperlink"/>
          <w:lang w:val="en-US"/>
        </w:rPr>
        <w:fldChar w:fldCharType="end"/>
      </w:r>
      <w:r w:rsidR="00AD2D47" w:rsidRPr="009340CE">
        <w:rPr>
          <w:lang w:val="en-US"/>
        </w:rPr>
        <w:t xml:space="preserve"> </w:t>
      </w:r>
      <w:r w:rsidR="00AD2D47" w:rsidRPr="009340CE">
        <w:rPr>
          <w:lang w:val="en-US"/>
        </w:rPr>
        <w:tab/>
      </w:r>
      <w:r w:rsidR="00AD2D47" w:rsidRPr="009340CE">
        <w:rPr>
          <w:lang w:val="en-US"/>
        </w:rPr>
        <w:tab/>
      </w:r>
      <w:r w:rsidR="00AD2D47" w:rsidRPr="009340CE">
        <w:rPr>
          <w:lang w:val="en-US"/>
        </w:rPr>
        <w:tab/>
      </w:r>
      <w:r w:rsidR="00793756">
        <w:rPr>
          <w:lang w:val="en-US"/>
        </w:rPr>
        <w:tab/>
      </w:r>
      <w:r w:rsidR="00AD2D47" w:rsidRPr="009340CE">
        <w:rPr>
          <w:lang w:val="en-US"/>
        </w:rPr>
        <w:t xml:space="preserve">Email: </w:t>
      </w:r>
      <w:r w:rsidR="00AD2D47" w:rsidRPr="009340CE">
        <w:rPr>
          <w:lang w:val="en-US"/>
        </w:rPr>
        <w:tab/>
      </w:r>
      <w:hyperlink r:id="rId9" w:history="1">
        <w:r w:rsidR="009340CE" w:rsidRPr="009340CE">
          <w:rPr>
            <w:rStyle w:val="Hyperlink"/>
            <w:lang w:val="en-US"/>
          </w:rPr>
          <w:t>sabrina.meyer@uzh.ch</w:t>
        </w:r>
      </w:hyperlink>
    </w:p>
    <w:p w14:paraId="4003D190" w14:textId="5324D95D" w:rsidR="00190844" w:rsidRDefault="00190844" w:rsidP="002870A2">
      <w:pPr>
        <w:rPr>
          <w:lang w:val="en-US"/>
        </w:rPr>
      </w:pPr>
    </w:p>
    <w:p w14:paraId="6D8B4C9D" w14:textId="76C70D0F" w:rsidR="00190844" w:rsidRDefault="00AD2D47" w:rsidP="002870A2">
      <w:pPr>
        <w:rPr>
          <w:lang w:val="en-US"/>
        </w:rPr>
      </w:pPr>
      <w:r>
        <w:rPr>
          <w:lang w:val="en-US"/>
        </w:rPr>
        <w:t>The coordinators are pleased to answer any questions.</w:t>
      </w:r>
    </w:p>
    <w:p w14:paraId="680289E9" w14:textId="77777777" w:rsidR="00234BD6" w:rsidRDefault="00234BD6" w:rsidP="002870A2">
      <w:pPr>
        <w:spacing w:line="260" w:lineRule="exact"/>
        <w:rPr>
          <w:b/>
          <w:lang w:val="en-US"/>
        </w:rPr>
      </w:pPr>
    </w:p>
    <w:p w14:paraId="4471904D" w14:textId="77777777" w:rsidR="002870A2" w:rsidRPr="00AB2B22" w:rsidRDefault="000D0617" w:rsidP="002870A2">
      <w:pPr>
        <w:spacing w:line="260" w:lineRule="exact"/>
        <w:rPr>
          <w:b/>
          <w:u w:val="single"/>
          <w:lang w:val="en-US"/>
        </w:rPr>
      </w:pPr>
      <w:r w:rsidRPr="00AB2B22">
        <w:rPr>
          <w:b/>
          <w:u w:val="single"/>
          <w:lang w:val="en-US"/>
        </w:rPr>
        <w:t xml:space="preserve">Please submit: </w:t>
      </w:r>
    </w:p>
    <w:p w14:paraId="53B9BFF3" w14:textId="77777777" w:rsidR="00234BD6" w:rsidRPr="00234BD6" w:rsidRDefault="00234BD6" w:rsidP="002870A2">
      <w:pPr>
        <w:spacing w:line="260" w:lineRule="exact"/>
        <w:rPr>
          <w:b/>
          <w:lang w:val="en-US"/>
        </w:rPr>
      </w:pPr>
    </w:p>
    <w:p w14:paraId="0EE3EEC4" w14:textId="1BC99D67" w:rsidR="00904880" w:rsidRDefault="000D0617" w:rsidP="00904880">
      <w:pPr>
        <w:pStyle w:val="Listenabsatz"/>
        <w:numPr>
          <w:ilvl w:val="0"/>
          <w:numId w:val="6"/>
        </w:numPr>
        <w:spacing w:line="260" w:lineRule="exact"/>
        <w:rPr>
          <w:b/>
          <w:lang w:val="en-US"/>
        </w:rPr>
      </w:pPr>
      <w:r w:rsidRPr="00234BD6">
        <w:rPr>
          <w:b/>
          <w:lang w:val="en-US"/>
        </w:rPr>
        <w:t>Completed application form</w:t>
      </w:r>
      <w:r w:rsidR="00904880">
        <w:rPr>
          <w:b/>
          <w:lang w:val="en-US"/>
        </w:rPr>
        <w:t>, including:</w:t>
      </w:r>
    </w:p>
    <w:p w14:paraId="3B3F4117" w14:textId="5F57C9F5" w:rsidR="00904880" w:rsidRPr="00904880" w:rsidRDefault="000D0617" w:rsidP="00904880">
      <w:pPr>
        <w:pStyle w:val="Listenabsatz"/>
        <w:numPr>
          <w:ilvl w:val="0"/>
          <w:numId w:val="6"/>
        </w:numPr>
        <w:spacing w:line="260" w:lineRule="exact"/>
        <w:rPr>
          <w:lang w:val="en-US"/>
        </w:rPr>
      </w:pPr>
      <w:r w:rsidRPr="00904880">
        <w:rPr>
          <w:b/>
          <w:lang w:val="en-US"/>
        </w:rPr>
        <w:t xml:space="preserve">Description of the planned </w:t>
      </w:r>
      <w:r w:rsidR="00AB2B22">
        <w:rPr>
          <w:b/>
          <w:lang w:val="en-US"/>
        </w:rPr>
        <w:t xml:space="preserve">project/ </w:t>
      </w:r>
      <w:r w:rsidRPr="00904880">
        <w:rPr>
          <w:b/>
          <w:lang w:val="en-US"/>
        </w:rPr>
        <w:t>activity (3 - max. 4 pages)</w:t>
      </w:r>
    </w:p>
    <w:p w14:paraId="25AB6C47" w14:textId="5D6B5D9E" w:rsidR="00904880" w:rsidRDefault="00AB2B22" w:rsidP="00904880">
      <w:pPr>
        <w:pStyle w:val="Listenabsatz"/>
        <w:numPr>
          <w:ilvl w:val="0"/>
          <w:numId w:val="7"/>
        </w:numPr>
        <w:spacing w:line="260" w:lineRule="exact"/>
        <w:rPr>
          <w:lang w:val="en-US"/>
        </w:rPr>
      </w:pPr>
      <w:r>
        <w:rPr>
          <w:lang w:val="en-US"/>
        </w:rPr>
        <w:t>Content, scientific merit and goals</w:t>
      </w:r>
      <w:r w:rsidR="00904880">
        <w:rPr>
          <w:lang w:val="en-US"/>
        </w:rPr>
        <w:t>, including a time frame</w:t>
      </w:r>
    </w:p>
    <w:p w14:paraId="02E75652" w14:textId="7FE73CD6" w:rsidR="00904880" w:rsidRDefault="00904880" w:rsidP="00904880">
      <w:pPr>
        <w:pStyle w:val="Listenabsatz"/>
        <w:numPr>
          <w:ilvl w:val="0"/>
          <w:numId w:val="7"/>
        </w:numPr>
        <w:spacing w:line="260" w:lineRule="exact"/>
        <w:rPr>
          <w:lang w:val="en-US"/>
        </w:rPr>
      </w:pPr>
      <w:r>
        <w:rPr>
          <w:lang w:val="en-US"/>
        </w:rPr>
        <w:t>Current state of research</w:t>
      </w:r>
    </w:p>
    <w:p w14:paraId="4AF127BA" w14:textId="4C62660F" w:rsidR="00B678A7" w:rsidRDefault="00AB2B22" w:rsidP="00AB2B22">
      <w:pPr>
        <w:pStyle w:val="Listenabsatz"/>
        <w:numPr>
          <w:ilvl w:val="0"/>
          <w:numId w:val="7"/>
        </w:numPr>
        <w:spacing w:line="260" w:lineRule="exact"/>
        <w:rPr>
          <w:lang w:val="en-US"/>
        </w:rPr>
      </w:pPr>
      <w:r>
        <w:rPr>
          <w:lang w:val="en-US"/>
        </w:rPr>
        <w:t xml:space="preserve">Synergies and added values for both UZH and </w:t>
      </w:r>
      <w:r w:rsidR="00835E10">
        <w:rPr>
          <w:lang w:val="en-US"/>
        </w:rPr>
        <w:t>H</w:t>
      </w:r>
      <w:r w:rsidR="00AD2D47">
        <w:rPr>
          <w:lang w:val="en-US"/>
        </w:rPr>
        <w:t>U</w:t>
      </w:r>
      <w:r>
        <w:rPr>
          <w:lang w:val="en-US"/>
        </w:rPr>
        <w:t>, and why the collaboration is well-suited for the project</w:t>
      </w:r>
    </w:p>
    <w:p w14:paraId="3C659A76" w14:textId="20A84C0A" w:rsidR="00904880" w:rsidRPr="00AB2B22" w:rsidRDefault="00B678A7" w:rsidP="00AB2B22">
      <w:pPr>
        <w:pStyle w:val="Listenabsatz"/>
        <w:numPr>
          <w:ilvl w:val="0"/>
          <w:numId w:val="7"/>
        </w:numPr>
        <w:spacing w:line="260" w:lineRule="exact"/>
        <w:rPr>
          <w:lang w:val="en-US"/>
        </w:rPr>
      </w:pPr>
      <w:r w:rsidRPr="001578C2">
        <w:rPr>
          <w:rFonts w:ascii="Calibri" w:hAnsi="Calibri" w:cs="Calibri"/>
          <w:szCs w:val="22"/>
          <w:lang w:val="en-US" w:eastAsia="de-DE"/>
        </w:rPr>
        <w:t xml:space="preserve">sustainability of the </w:t>
      </w:r>
      <w:r>
        <w:rPr>
          <w:rFonts w:ascii="Calibri" w:hAnsi="Calibri" w:cs="Calibri"/>
          <w:szCs w:val="22"/>
          <w:lang w:val="en-US" w:eastAsia="de-DE"/>
        </w:rPr>
        <w:t xml:space="preserve">project, </w:t>
      </w:r>
      <w:r w:rsidRPr="001578C2">
        <w:rPr>
          <w:rFonts w:ascii="Calibri" w:hAnsi="Calibri" w:cs="Calibri"/>
          <w:szCs w:val="22"/>
          <w:lang w:val="en-US" w:eastAsia="de-DE"/>
        </w:rPr>
        <w:t>eligibility for third-party funds</w:t>
      </w:r>
    </w:p>
    <w:p w14:paraId="00DF1EC0" w14:textId="421AAD00" w:rsidR="00904880" w:rsidRPr="00234BD6" w:rsidRDefault="00904880" w:rsidP="000D0617">
      <w:pPr>
        <w:pStyle w:val="Listenabsatz"/>
        <w:numPr>
          <w:ilvl w:val="0"/>
          <w:numId w:val="6"/>
        </w:numPr>
        <w:spacing w:line="260" w:lineRule="exact"/>
        <w:rPr>
          <w:b/>
          <w:lang w:val="en-US"/>
        </w:rPr>
      </w:pPr>
      <w:r>
        <w:rPr>
          <w:b/>
          <w:lang w:val="en-US"/>
        </w:rPr>
        <w:t>Detailed budget calculation</w:t>
      </w:r>
    </w:p>
    <w:p w14:paraId="5804E3A2" w14:textId="77777777" w:rsidR="00904880" w:rsidRDefault="00904880" w:rsidP="00904880">
      <w:pPr>
        <w:spacing w:line="260" w:lineRule="exact"/>
        <w:rPr>
          <w:lang w:val="en-US"/>
        </w:rPr>
      </w:pPr>
    </w:p>
    <w:p w14:paraId="04A31604" w14:textId="7F90569D" w:rsidR="00AB2B22" w:rsidRPr="00AB2B22" w:rsidRDefault="00AB2B22" w:rsidP="00904880">
      <w:pPr>
        <w:spacing w:line="260" w:lineRule="exact"/>
        <w:rPr>
          <w:b/>
          <w:lang w:val="en-US"/>
        </w:rPr>
      </w:pPr>
      <w:r w:rsidRPr="00AB2B22">
        <w:rPr>
          <w:b/>
          <w:lang w:val="en-US"/>
        </w:rPr>
        <w:t xml:space="preserve">As well as: </w:t>
      </w:r>
    </w:p>
    <w:p w14:paraId="63A5C57C" w14:textId="77777777" w:rsidR="00234BD6" w:rsidRDefault="00234BD6" w:rsidP="00234BD6">
      <w:pPr>
        <w:pStyle w:val="Listenabsatz"/>
        <w:spacing w:line="260" w:lineRule="exact"/>
        <w:ind w:left="1080"/>
        <w:rPr>
          <w:lang w:val="en-US"/>
        </w:rPr>
      </w:pPr>
    </w:p>
    <w:p w14:paraId="3B7ACE25" w14:textId="272EDEC0" w:rsidR="00234BD6" w:rsidRPr="00B678A7" w:rsidRDefault="000D0617" w:rsidP="00234BD6">
      <w:pPr>
        <w:pStyle w:val="Listenabsatz"/>
        <w:numPr>
          <w:ilvl w:val="0"/>
          <w:numId w:val="6"/>
        </w:numPr>
        <w:spacing w:line="260" w:lineRule="exact"/>
        <w:rPr>
          <w:b/>
          <w:lang w:val="en-US"/>
        </w:rPr>
      </w:pPr>
      <w:r w:rsidRPr="00234BD6">
        <w:rPr>
          <w:b/>
          <w:lang w:val="en-US"/>
        </w:rPr>
        <w:t xml:space="preserve">Complete CVs of </w:t>
      </w:r>
      <w:r w:rsidR="00AB2B22">
        <w:rPr>
          <w:b/>
          <w:lang w:val="en-US"/>
        </w:rPr>
        <w:t>project leaders</w:t>
      </w:r>
      <w:r w:rsidRPr="00234BD6">
        <w:rPr>
          <w:b/>
          <w:lang w:val="en-US"/>
        </w:rPr>
        <w:t xml:space="preserve"> and </w:t>
      </w:r>
      <w:r w:rsidR="00294B47">
        <w:rPr>
          <w:b/>
          <w:lang w:val="en-US"/>
        </w:rPr>
        <w:t xml:space="preserve">a list of </w:t>
      </w:r>
      <w:r w:rsidRPr="00234BD6">
        <w:rPr>
          <w:b/>
          <w:lang w:val="en-US"/>
        </w:rPr>
        <w:t>all prospective recipients</w:t>
      </w:r>
      <w:r w:rsidR="00234BD6" w:rsidRPr="00234BD6">
        <w:rPr>
          <w:b/>
          <w:lang w:val="en-US"/>
        </w:rPr>
        <w:t xml:space="preserve"> of both sides</w:t>
      </w:r>
    </w:p>
    <w:p w14:paraId="714335CF" w14:textId="7379EA61" w:rsidR="000D0617" w:rsidRDefault="000D0617" w:rsidP="000D0617">
      <w:pPr>
        <w:pStyle w:val="Listenabsatz"/>
        <w:numPr>
          <w:ilvl w:val="0"/>
          <w:numId w:val="6"/>
        </w:numPr>
        <w:spacing w:line="260" w:lineRule="exact"/>
        <w:rPr>
          <w:b/>
          <w:lang w:val="en-US"/>
        </w:rPr>
      </w:pPr>
      <w:r w:rsidRPr="00234BD6">
        <w:rPr>
          <w:b/>
          <w:lang w:val="en-US"/>
        </w:rPr>
        <w:t xml:space="preserve">Endorsement letter of respective UZH and </w:t>
      </w:r>
      <w:r w:rsidR="00835E10">
        <w:rPr>
          <w:b/>
          <w:lang w:val="en-US"/>
        </w:rPr>
        <w:t>HU</w:t>
      </w:r>
      <w:r w:rsidRPr="00234BD6">
        <w:rPr>
          <w:b/>
          <w:lang w:val="en-US"/>
        </w:rPr>
        <w:t xml:space="preserve"> </w:t>
      </w:r>
      <w:r w:rsidR="002D797B">
        <w:rPr>
          <w:b/>
          <w:lang w:val="en-US"/>
        </w:rPr>
        <w:t xml:space="preserve">head of </w:t>
      </w:r>
      <w:r w:rsidR="00234BD6" w:rsidRPr="00234BD6">
        <w:rPr>
          <w:b/>
          <w:lang w:val="en-US"/>
        </w:rPr>
        <w:t>department</w:t>
      </w:r>
    </w:p>
    <w:p w14:paraId="75F230F3" w14:textId="77777777" w:rsidR="00AD2D47" w:rsidRDefault="00AD2D47" w:rsidP="00AD2D47">
      <w:pPr>
        <w:spacing w:line="260" w:lineRule="exact"/>
        <w:rPr>
          <w:b/>
          <w:lang w:val="en-US"/>
        </w:rPr>
      </w:pPr>
    </w:p>
    <w:p w14:paraId="5DECA9C4" w14:textId="77777777" w:rsidR="00AD2D47" w:rsidRDefault="00AD2D47" w:rsidP="00AD2D47">
      <w:pPr>
        <w:spacing w:line="260" w:lineRule="exact"/>
        <w:rPr>
          <w:b/>
          <w:lang w:val="en-US"/>
        </w:rPr>
      </w:pPr>
    </w:p>
    <w:p w14:paraId="5B39A276" w14:textId="77777777" w:rsidR="00AD2D47" w:rsidRDefault="00AD2D47" w:rsidP="00AD2D47">
      <w:pPr>
        <w:spacing w:line="260" w:lineRule="exact"/>
        <w:rPr>
          <w:b/>
          <w:lang w:val="en-US"/>
        </w:rPr>
      </w:pPr>
    </w:p>
    <w:p w14:paraId="4D1A760A" w14:textId="77777777" w:rsidR="00AD2D47" w:rsidRDefault="00AD2D47" w:rsidP="00AD2D47">
      <w:pPr>
        <w:spacing w:line="260" w:lineRule="exact"/>
        <w:rPr>
          <w:b/>
          <w:lang w:val="en-US"/>
        </w:rPr>
      </w:pPr>
    </w:p>
    <w:p w14:paraId="0B2F2A10" w14:textId="77777777" w:rsidR="00AD2D47" w:rsidRDefault="00AD2D47" w:rsidP="00AD2D47">
      <w:pPr>
        <w:spacing w:line="260" w:lineRule="exact"/>
        <w:rPr>
          <w:b/>
          <w:lang w:val="en-US"/>
        </w:rPr>
      </w:pPr>
    </w:p>
    <w:p w14:paraId="2B6D65C8" w14:textId="77777777" w:rsidR="00AD2D47" w:rsidRPr="00AD2D47" w:rsidRDefault="00AD2D47" w:rsidP="00AD2D47">
      <w:pPr>
        <w:spacing w:line="260" w:lineRule="exact"/>
        <w:rPr>
          <w:b/>
          <w:lang w:val="en-US"/>
        </w:rPr>
      </w:pPr>
    </w:p>
    <w:p w14:paraId="684CD429" w14:textId="13F5059A" w:rsidR="008604C0" w:rsidRPr="00EA6303" w:rsidRDefault="008604C0" w:rsidP="00EA6303">
      <w:pPr>
        <w:rPr>
          <w:b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FD7950" w:rsidRPr="00FD7950" w14:paraId="3F0344E9" w14:textId="77777777" w:rsidTr="00FD7950">
        <w:tc>
          <w:tcPr>
            <w:tcW w:w="9206" w:type="dxa"/>
            <w:gridSpan w:val="2"/>
            <w:shd w:val="clear" w:color="auto" w:fill="CCCCCC"/>
          </w:tcPr>
          <w:p w14:paraId="4CADB4F0" w14:textId="53D9254D" w:rsidR="00FD7950" w:rsidRPr="00FD7950" w:rsidRDefault="00FD7950" w:rsidP="00FD7950">
            <w:pPr>
              <w:rPr>
                <w:b/>
                <w:sz w:val="18"/>
                <w:szCs w:val="18"/>
                <w:lang w:val="en-US"/>
              </w:rPr>
            </w:pPr>
            <w:r w:rsidRPr="00FD7950">
              <w:rPr>
                <w:b/>
                <w:sz w:val="18"/>
                <w:szCs w:val="18"/>
                <w:lang w:val="en-US"/>
              </w:rPr>
              <w:t>1. Project/ Activity</w:t>
            </w:r>
          </w:p>
        </w:tc>
      </w:tr>
      <w:tr w:rsidR="00FD7950" w:rsidRPr="00FD7950" w14:paraId="56A227CC" w14:textId="77777777" w:rsidTr="00FD7950">
        <w:tc>
          <w:tcPr>
            <w:tcW w:w="2235" w:type="dxa"/>
          </w:tcPr>
          <w:p w14:paraId="7B7783CB" w14:textId="6EEF90F3" w:rsidR="00FD7950" w:rsidRPr="00FD7950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Project </w:t>
            </w:r>
            <w:r w:rsidR="00FD7950" w:rsidRPr="00FD7950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33080B31" w14:textId="48A78D90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"/>
          </w:p>
        </w:tc>
      </w:tr>
      <w:tr w:rsidR="00325A9B" w:rsidRPr="00FD7950" w14:paraId="0B4AA6A0" w14:textId="77777777" w:rsidTr="00FD7950">
        <w:tc>
          <w:tcPr>
            <w:tcW w:w="2235" w:type="dxa"/>
          </w:tcPr>
          <w:p w14:paraId="7F104B2A" w14:textId="49E6FA07" w:rsidR="00325A9B" w:rsidRPr="00FD7950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Priority Research Area</w:t>
            </w:r>
          </w:p>
        </w:tc>
        <w:tc>
          <w:tcPr>
            <w:tcW w:w="6971" w:type="dxa"/>
          </w:tcPr>
          <w:p w14:paraId="2F20758E" w14:textId="7BFA8345" w:rsidR="00325A9B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"/>
          </w:p>
        </w:tc>
      </w:tr>
      <w:tr w:rsidR="00325A9B" w:rsidRPr="00FD7950" w14:paraId="15407D8B" w14:textId="77777777" w:rsidTr="00FD7950">
        <w:tc>
          <w:tcPr>
            <w:tcW w:w="2235" w:type="dxa"/>
          </w:tcPr>
          <w:p w14:paraId="0EEBE15A" w14:textId="661CF70A" w:rsidR="00325A9B" w:rsidRPr="00FD7950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Intended Start Date</w:t>
            </w:r>
          </w:p>
        </w:tc>
        <w:tc>
          <w:tcPr>
            <w:tcW w:w="6971" w:type="dxa"/>
          </w:tcPr>
          <w:p w14:paraId="0A3102AE" w14:textId="659A7A0C" w:rsidR="00325A9B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"/>
          </w:p>
        </w:tc>
      </w:tr>
      <w:tr w:rsidR="00FD7950" w:rsidRPr="00FD7950" w14:paraId="7F5756E0" w14:textId="77777777" w:rsidTr="00FD7950">
        <w:tc>
          <w:tcPr>
            <w:tcW w:w="2235" w:type="dxa"/>
          </w:tcPr>
          <w:p w14:paraId="25DDA483" w14:textId="5149EF97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 w:rsidRPr="00FD7950">
              <w:rPr>
                <w:sz w:val="16"/>
                <w:szCs w:val="16"/>
                <w:lang w:val="en-US"/>
              </w:rPr>
              <w:t>Duration</w:t>
            </w:r>
          </w:p>
        </w:tc>
        <w:tc>
          <w:tcPr>
            <w:tcW w:w="6971" w:type="dxa"/>
          </w:tcPr>
          <w:p w14:paraId="42FD028B" w14:textId="76BB1CF3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From:  </w:t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"/>
            <w:r>
              <w:rPr>
                <w:sz w:val="16"/>
                <w:szCs w:val="16"/>
                <w:lang w:val="en-US"/>
              </w:rPr>
              <w:t xml:space="preserve">                                                                  To: </w:t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"/>
          </w:p>
        </w:tc>
      </w:tr>
      <w:tr w:rsidR="00FD7950" w:rsidRPr="00FD7950" w14:paraId="22D555E8" w14:textId="77777777" w:rsidTr="00FD7950">
        <w:tc>
          <w:tcPr>
            <w:tcW w:w="2235" w:type="dxa"/>
          </w:tcPr>
          <w:p w14:paraId="54ACBB0C" w14:textId="4EDC5A8D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 w:rsidRPr="00FD7950">
              <w:rPr>
                <w:sz w:val="16"/>
                <w:szCs w:val="16"/>
                <w:lang w:val="en-US"/>
              </w:rPr>
              <w:t>Where will the project/ activity take place?</w:t>
            </w:r>
          </w:p>
        </w:tc>
        <w:tc>
          <w:tcPr>
            <w:tcW w:w="6971" w:type="dxa"/>
          </w:tcPr>
          <w:p w14:paraId="08B67E19" w14:textId="77777777" w:rsidR="00FD7950" w:rsidRDefault="00FD7950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UZH: </w:t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"/>
            <w:r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793756">
              <w:rPr>
                <w:sz w:val="16"/>
                <w:szCs w:val="16"/>
                <w:lang w:val="en-US"/>
              </w:rPr>
            </w:r>
            <w:r w:rsidR="00793756"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"/>
          </w:p>
          <w:p w14:paraId="09EC9BB3" w14:textId="07CEC4AC" w:rsidR="00FD7950" w:rsidRDefault="008E445F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</w:t>
            </w:r>
            <w:r w:rsidR="00AD2D47">
              <w:rPr>
                <w:sz w:val="16"/>
                <w:szCs w:val="16"/>
                <w:lang w:val="en-US"/>
              </w:rPr>
              <w:t>U</w:t>
            </w:r>
            <w:r w:rsidR="00FD7950">
              <w:rPr>
                <w:sz w:val="16"/>
                <w:szCs w:val="16"/>
                <w:lang w:val="en-US"/>
              </w:rPr>
              <w:t xml:space="preserve">: </w:t>
            </w:r>
            <w:r w:rsidR="00FD7950"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"/>
            <w:r w:rsidR="00FD7950"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793756">
              <w:rPr>
                <w:sz w:val="16"/>
                <w:szCs w:val="16"/>
                <w:lang w:val="en-US"/>
              </w:rPr>
            </w:r>
            <w:r w:rsidR="00793756">
              <w:rPr>
                <w:sz w:val="16"/>
                <w:szCs w:val="16"/>
                <w:lang w:val="en-US"/>
              </w:rPr>
              <w:fldChar w:fldCharType="separate"/>
            </w:r>
            <w:r w:rsidR="00FD7950">
              <w:rPr>
                <w:sz w:val="16"/>
                <w:szCs w:val="16"/>
                <w:lang w:val="en-US"/>
              </w:rPr>
              <w:fldChar w:fldCharType="end"/>
            </w:r>
            <w:bookmarkEnd w:id="8"/>
          </w:p>
          <w:p w14:paraId="019095F4" w14:textId="3C80A570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Other location: </w:t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9"/>
          </w:p>
        </w:tc>
      </w:tr>
    </w:tbl>
    <w:p w14:paraId="60081841" w14:textId="77777777" w:rsidR="004F0336" w:rsidRDefault="004F0336" w:rsidP="002870A2">
      <w:pPr>
        <w:rPr>
          <w:b/>
          <w:cap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4F0336" w:rsidRPr="004F0336" w14:paraId="6501BDF3" w14:textId="77777777" w:rsidTr="00165ED5">
        <w:tc>
          <w:tcPr>
            <w:tcW w:w="9206" w:type="dxa"/>
            <w:gridSpan w:val="2"/>
            <w:shd w:val="clear" w:color="auto" w:fill="CCCCCC"/>
          </w:tcPr>
          <w:p w14:paraId="3B05B51C" w14:textId="2B70365F" w:rsidR="004F0336" w:rsidRPr="004F0336" w:rsidRDefault="004F0336" w:rsidP="004F0336">
            <w:r w:rsidRPr="004F0336">
              <w:rPr>
                <w:b/>
                <w:sz w:val="18"/>
                <w:szCs w:val="18"/>
              </w:rPr>
              <w:t>2. Project Leader 1</w:t>
            </w:r>
          </w:p>
        </w:tc>
      </w:tr>
      <w:tr w:rsidR="004F0336" w:rsidRPr="004F0336" w14:paraId="3DEE9BE7" w14:textId="77777777" w:rsidTr="004F0336">
        <w:tc>
          <w:tcPr>
            <w:tcW w:w="2235" w:type="dxa"/>
          </w:tcPr>
          <w:p w14:paraId="0EE0F7C2" w14:textId="67C65EFD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678D9734" w14:textId="13A5932C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0"/>
          </w:p>
        </w:tc>
      </w:tr>
      <w:tr w:rsidR="004F0336" w:rsidRPr="004F0336" w14:paraId="42D69E7E" w14:textId="77777777" w:rsidTr="004F0336">
        <w:tc>
          <w:tcPr>
            <w:tcW w:w="2235" w:type="dxa"/>
          </w:tcPr>
          <w:p w14:paraId="05DFC9FC" w14:textId="1855BE08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75546C96" w14:textId="18878863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1"/>
          </w:p>
        </w:tc>
      </w:tr>
      <w:tr w:rsidR="004F0336" w:rsidRPr="004F0336" w14:paraId="77026EBF" w14:textId="77777777" w:rsidTr="004F0336">
        <w:tc>
          <w:tcPr>
            <w:tcW w:w="2235" w:type="dxa"/>
          </w:tcPr>
          <w:p w14:paraId="317F1F50" w14:textId="70C439CD" w:rsidR="004F0336" w:rsidRPr="00165ED5" w:rsidRDefault="00165ED5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74E10179" w14:textId="2DAD20D7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2"/>
          </w:p>
        </w:tc>
      </w:tr>
      <w:tr w:rsidR="004F0336" w:rsidRPr="004F0336" w14:paraId="1371485B" w14:textId="77777777" w:rsidTr="004F0336">
        <w:tc>
          <w:tcPr>
            <w:tcW w:w="2235" w:type="dxa"/>
          </w:tcPr>
          <w:p w14:paraId="6DA38FE7" w14:textId="75061315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36D48EA6" w14:textId="54E37FDF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3"/>
          </w:p>
        </w:tc>
      </w:tr>
      <w:tr w:rsidR="004F0336" w:rsidRPr="004F0336" w14:paraId="2686AB96" w14:textId="77777777" w:rsidTr="004F0336">
        <w:tc>
          <w:tcPr>
            <w:tcW w:w="2235" w:type="dxa"/>
          </w:tcPr>
          <w:p w14:paraId="3E8B261C" w14:textId="21909113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7B41CDF2" w14:textId="0A770780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4"/>
          </w:p>
        </w:tc>
      </w:tr>
      <w:tr w:rsidR="004F0336" w:rsidRPr="004F0336" w14:paraId="0CCD77A2" w14:textId="77777777" w:rsidTr="004F0336">
        <w:tc>
          <w:tcPr>
            <w:tcW w:w="2235" w:type="dxa"/>
          </w:tcPr>
          <w:p w14:paraId="177157E9" w14:textId="56F66330" w:rsidR="004F0336" w:rsidRPr="00165ED5" w:rsidRDefault="0010179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</w:t>
            </w:r>
            <w:r w:rsidR="004F0336" w:rsidRPr="00165ED5">
              <w:rPr>
                <w:sz w:val="16"/>
                <w:szCs w:val="16"/>
                <w:lang w:val="en-US"/>
              </w:rPr>
              <w:t>/ Department</w:t>
            </w:r>
          </w:p>
        </w:tc>
        <w:tc>
          <w:tcPr>
            <w:tcW w:w="6971" w:type="dxa"/>
          </w:tcPr>
          <w:p w14:paraId="724644E2" w14:textId="10A99EE3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5"/>
          </w:p>
        </w:tc>
      </w:tr>
      <w:tr w:rsidR="004F0336" w:rsidRPr="004F0336" w14:paraId="46EEE8D4" w14:textId="77777777" w:rsidTr="004F0336">
        <w:tc>
          <w:tcPr>
            <w:tcW w:w="2235" w:type="dxa"/>
          </w:tcPr>
          <w:p w14:paraId="41733A1F" w14:textId="0534779A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7C89A0E8" w14:textId="1C7B6A2E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6"/>
          </w:p>
        </w:tc>
      </w:tr>
      <w:tr w:rsidR="00165ED5" w:rsidRPr="004F0336" w14:paraId="780B6F22" w14:textId="77777777" w:rsidTr="004F0336">
        <w:tc>
          <w:tcPr>
            <w:tcW w:w="2235" w:type="dxa"/>
          </w:tcPr>
          <w:p w14:paraId="470E0164" w14:textId="69B355AC" w:rsidR="00165ED5" w:rsidRPr="00165ED5" w:rsidRDefault="00165ED5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7F5842E6" w14:textId="7B365723" w:rsidR="00165ED5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7"/>
          </w:p>
        </w:tc>
      </w:tr>
      <w:tr w:rsidR="004F0336" w:rsidRPr="004F0336" w14:paraId="2B1D27AD" w14:textId="77777777" w:rsidTr="004F0336">
        <w:tc>
          <w:tcPr>
            <w:tcW w:w="2235" w:type="dxa"/>
          </w:tcPr>
          <w:p w14:paraId="5666F34B" w14:textId="48DCFA7A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46905BC3" w14:textId="4848CBAC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8"/>
          </w:p>
        </w:tc>
      </w:tr>
      <w:tr w:rsidR="004F0336" w:rsidRPr="004F0336" w14:paraId="6251E438" w14:textId="77777777" w:rsidTr="004F0336">
        <w:tc>
          <w:tcPr>
            <w:tcW w:w="2235" w:type="dxa"/>
          </w:tcPr>
          <w:p w14:paraId="1887D78A" w14:textId="6082089D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2E648BBF" w14:textId="2A881947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9"/>
          </w:p>
        </w:tc>
      </w:tr>
    </w:tbl>
    <w:p w14:paraId="1756C0B8" w14:textId="77777777" w:rsidR="004F0336" w:rsidRDefault="004F0336" w:rsidP="002870A2">
      <w:pPr>
        <w:rPr>
          <w:b/>
          <w:cap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FA18AB" w:rsidRPr="004F0336" w14:paraId="2111CA68" w14:textId="77777777" w:rsidTr="00101796">
        <w:tc>
          <w:tcPr>
            <w:tcW w:w="9206" w:type="dxa"/>
            <w:gridSpan w:val="2"/>
            <w:shd w:val="clear" w:color="auto" w:fill="CCCCCC"/>
          </w:tcPr>
          <w:p w14:paraId="36F2F0EF" w14:textId="54CDCD5B" w:rsidR="00FA18AB" w:rsidRPr="004F0336" w:rsidRDefault="00FA18AB" w:rsidP="00101796">
            <w:r>
              <w:rPr>
                <w:b/>
                <w:sz w:val="18"/>
                <w:szCs w:val="18"/>
              </w:rPr>
              <w:t>3</w:t>
            </w:r>
            <w:r w:rsidRPr="004F0336">
              <w:rPr>
                <w:b/>
                <w:sz w:val="18"/>
                <w:szCs w:val="18"/>
              </w:rPr>
              <w:t xml:space="preserve">. Project Leader </w:t>
            </w:r>
            <w:r>
              <w:rPr>
                <w:b/>
                <w:sz w:val="18"/>
                <w:szCs w:val="18"/>
              </w:rPr>
              <w:t>2</w:t>
            </w:r>
          </w:p>
        </w:tc>
      </w:tr>
      <w:tr w:rsidR="00FA18AB" w:rsidRPr="004F0336" w14:paraId="54C954EB" w14:textId="77777777" w:rsidTr="00101796">
        <w:tc>
          <w:tcPr>
            <w:tcW w:w="2235" w:type="dxa"/>
          </w:tcPr>
          <w:p w14:paraId="428EB97E" w14:textId="2E2B6C00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786EFC13" w14:textId="38B68AFE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0"/>
          </w:p>
        </w:tc>
      </w:tr>
      <w:tr w:rsidR="00FA18AB" w:rsidRPr="004F0336" w14:paraId="143D0B39" w14:textId="77777777" w:rsidTr="00101796">
        <w:tc>
          <w:tcPr>
            <w:tcW w:w="2235" w:type="dxa"/>
          </w:tcPr>
          <w:p w14:paraId="4ACBAA7D" w14:textId="7BE8404A" w:rsidR="00FA18AB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02586591" w14:textId="50103AD9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1"/>
          </w:p>
        </w:tc>
      </w:tr>
      <w:tr w:rsidR="00FA18AB" w:rsidRPr="004F0336" w14:paraId="130171BA" w14:textId="77777777" w:rsidTr="00101796">
        <w:tc>
          <w:tcPr>
            <w:tcW w:w="2235" w:type="dxa"/>
          </w:tcPr>
          <w:p w14:paraId="04E44F3F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45C0DD95" w14:textId="46CAD6FD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2"/>
          </w:p>
        </w:tc>
      </w:tr>
      <w:tr w:rsidR="00FA18AB" w:rsidRPr="004F0336" w14:paraId="21B06041" w14:textId="77777777" w:rsidTr="00101796">
        <w:tc>
          <w:tcPr>
            <w:tcW w:w="2235" w:type="dxa"/>
          </w:tcPr>
          <w:p w14:paraId="3974A2D2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4A97193F" w14:textId="3DC508D1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3"/>
          </w:p>
        </w:tc>
      </w:tr>
      <w:tr w:rsidR="00FA18AB" w:rsidRPr="004F0336" w14:paraId="7ECC9BA6" w14:textId="77777777" w:rsidTr="00101796">
        <w:tc>
          <w:tcPr>
            <w:tcW w:w="2235" w:type="dxa"/>
          </w:tcPr>
          <w:p w14:paraId="06695357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11AEED27" w14:textId="314B4D7F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4"/>
          </w:p>
        </w:tc>
      </w:tr>
      <w:tr w:rsidR="00FA18AB" w:rsidRPr="004F0336" w14:paraId="150C823C" w14:textId="77777777" w:rsidTr="00101796">
        <w:tc>
          <w:tcPr>
            <w:tcW w:w="2235" w:type="dxa"/>
          </w:tcPr>
          <w:p w14:paraId="0A7C2F23" w14:textId="6E846346" w:rsidR="00FA18AB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</w:t>
            </w:r>
            <w:r w:rsidR="00FA18AB" w:rsidRPr="00165ED5">
              <w:rPr>
                <w:sz w:val="16"/>
                <w:szCs w:val="16"/>
                <w:lang w:val="en-US"/>
              </w:rPr>
              <w:t>/ Department</w:t>
            </w:r>
          </w:p>
        </w:tc>
        <w:tc>
          <w:tcPr>
            <w:tcW w:w="6971" w:type="dxa"/>
          </w:tcPr>
          <w:p w14:paraId="592900B2" w14:textId="52169324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5"/>
          </w:p>
        </w:tc>
      </w:tr>
      <w:tr w:rsidR="00FA18AB" w:rsidRPr="004F0336" w14:paraId="34D5C890" w14:textId="77777777" w:rsidTr="00101796">
        <w:tc>
          <w:tcPr>
            <w:tcW w:w="2235" w:type="dxa"/>
          </w:tcPr>
          <w:p w14:paraId="1BECFBE9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6D88D164" w14:textId="6EB99A9B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6"/>
          </w:p>
        </w:tc>
      </w:tr>
      <w:tr w:rsidR="00FA18AB" w:rsidRPr="004F0336" w14:paraId="1B019BEF" w14:textId="77777777" w:rsidTr="00101796">
        <w:tc>
          <w:tcPr>
            <w:tcW w:w="2235" w:type="dxa"/>
          </w:tcPr>
          <w:p w14:paraId="087C110F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1AA730A3" w14:textId="5EAC9182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7"/>
          </w:p>
        </w:tc>
      </w:tr>
      <w:tr w:rsidR="00FA18AB" w:rsidRPr="004F0336" w14:paraId="12D9557A" w14:textId="77777777" w:rsidTr="00101796">
        <w:tc>
          <w:tcPr>
            <w:tcW w:w="2235" w:type="dxa"/>
          </w:tcPr>
          <w:p w14:paraId="27C7D493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3832E072" w14:textId="6FD423D5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8"/>
          </w:p>
        </w:tc>
      </w:tr>
      <w:tr w:rsidR="00FA18AB" w:rsidRPr="004F0336" w14:paraId="6AA790B2" w14:textId="77777777" w:rsidTr="00101796">
        <w:tc>
          <w:tcPr>
            <w:tcW w:w="2235" w:type="dxa"/>
          </w:tcPr>
          <w:p w14:paraId="36B0D78D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394A18D6" w14:textId="48919B11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9" w:name="Text2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9"/>
          </w:p>
        </w:tc>
      </w:tr>
    </w:tbl>
    <w:p w14:paraId="123BB9DB" w14:textId="77777777" w:rsidR="00FA18AB" w:rsidRDefault="00FA18AB" w:rsidP="002870A2">
      <w:pPr>
        <w:rPr>
          <w:b/>
          <w:cap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101796" w:rsidRPr="004F0336" w14:paraId="57AA3EF2" w14:textId="77777777" w:rsidTr="00101796">
        <w:tc>
          <w:tcPr>
            <w:tcW w:w="9206" w:type="dxa"/>
            <w:gridSpan w:val="2"/>
            <w:shd w:val="clear" w:color="auto" w:fill="CCCCCC"/>
          </w:tcPr>
          <w:p w14:paraId="77DF96D4" w14:textId="52632CDD" w:rsidR="00101796" w:rsidRPr="004F0336" w:rsidRDefault="00101796" w:rsidP="00EA6303">
            <w:r>
              <w:rPr>
                <w:b/>
                <w:sz w:val="18"/>
                <w:szCs w:val="18"/>
              </w:rPr>
              <w:t>4</w:t>
            </w:r>
            <w:r w:rsidRPr="004F0336">
              <w:rPr>
                <w:b/>
                <w:sz w:val="18"/>
                <w:szCs w:val="18"/>
              </w:rPr>
              <w:t>.</w:t>
            </w:r>
            <w:r w:rsidRPr="00101796">
              <w:rPr>
                <w:b/>
                <w:sz w:val="18"/>
                <w:szCs w:val="18"/>
                <w:lang w:val="en-US"/>
              </w:rPr>
              <w:t xml:space="preserve"> Project Participant</w:t>
            </w:r>
          </w:p>
        </w:tc>
      </w:tr>
      <w:tr w:rsidR="00101796" w:rsidRPr="004F0336" w14:paraId="38BB43EB" w14:textId="77777777" w:rsidTr="00101796">
        <w:tc>
          <w:tcPr>
            <w:tcW w:w="2235" w:type="dxa"/>
          </w:tcPr>
          <w:p w14:paraId="393DB48A" w14:textId="06D4B8BE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0F43D7D2" w14:textId="6B5CFB42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0"/>
          </w:p>
        </w:tc>
      </w:tr>
      <w:tr w:rsidR="00101796" w:rsidRPr="004F0336" w14:paraId="4756D5BA" w14:textId="77777777" w:rsidTr="00101796">
        <w:tc>
          <w:tcPr>
            <w:tcW w:w="2235" w:type="dxa"/>
          </w:tcPr>
          <w:p w14:paraId="032963CB" w14:textId="365891DD" w:rsidR="00101796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65E618EB" w14:textId="195F3159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1" w:name="Text3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1"/>
          </w:p>
        </w:tc>
      </w:tr>
      <w:tr w:rsidR="00101796" w:rsidRPr="004F0336" w14:paraId="4CCCA7F3" w14:textId="77777777" w:rsidTr="00101796">
        <w:tc>
          <w:tcPr>
            <w:tcW w:w="2235" w:type="dxa"/>
          </w:tcPr>
          <w:p w14:paraId="69520FB1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0C30F250" w14:textId="43F3415E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2" w:name="Text3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2"/>
          </w:p>
        </w:tc>
      </w:tr>
      <w:tr w:rsidR="00101796" w:rsidRPr="004F0336" w14:paraId="55022497" w14:textId="77777777" w:rsidTr="00101796">
        <w:tc>
          <w:tcPr>
            <w:tcW w:w="2235" w:type="dxa"/>
          </w:tcPr>
          <w:p w14:paraId="6253FAA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4AC3CFA7" w14:textId="39948902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3"/>
          </w:p>
        </w:tc>
      </w:tr>
      <w:tr w:rsidR="00101796" w:rsidRPr="004F0336" w14:paraId="3A929B5F" w14:textId="77777777" w:rsidTr="00101796">
        <w:tc>
          <w:tcPr>
            <w:tcW w:w="2235" w:type="dxa"/>
          </w:tcPr>
          <w:p w14:paraId="4E429669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6B912703" w14:textId="51A7DA32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4" w:name="Text3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4"/>
          </w:p>
        </w:tc>
      </w:tr>
      <w:tr w:rsidR="00101796" w:rsidRPr="004F0336" w14:paraId="01E5B329" w14:textId="77777777" w:rsidTr="00101796">
        <w:tc>
          <w:tcPr>
            <w:tcW w:w="2235" w:type="dxa"/>
          </w:tcPr>
          <w:p w14:paraId="255F59F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Institute/ Department</w:t>
            </w:r>
          </w:p>
        </w:tc>
        <w:tc>
          <w:tcPr>
            <w:tcW w:w="6971" w:type="dxa"/>
          </w:tcPr>
          <w:p w14:paraId="560B1306" w14:textId="5CE10FBF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5" w:name="Text3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5"/>
          </w:p>
        </w:tc>
      </w:tr>
      <w:tr w:rsidR="00101796" w:rsidRPr="004F0336" w14:paraId="458F3E8D" w14:textId="77777777" w:rsidTr="00101796">
        <w:tc>
          <w:tcPr>
            <w:tcW w:w="2235" w:type="dxa"/>
          </w:tcPr>
          <w:p w14:paraId="6416E789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5DBD6317" w14:textId="33666363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6" w:name="Text3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6"/>
          </w:p>
        </w:tc>
      </w:tr>
      <w:tr w:rsidR="00101796" w:rsidRPr="004F0336" w14:paraId="0C332F02" w14:textId="77777777" w:rsidTr="00101796">
        <w:tc>
          <w:tcPr>
            <w:tcW w:w="2235" w:type="dxa"/>
          </w:tcPr>
          <w:p w14:paraId="235F6EDB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1F2C93EA" w14:textId="48FC0D86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7" w:name="Text3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7"/>
          </w:p>
        </w:tc>
      </w:tr>
      <w:tr w:rsidR="00101796" w:rsidRPr="004F0336" w14:paraId="4F5CAE8D" w14:textId="77777777" w:rsidTr="00101796">
        <w:tc>
          <w:tcPr>
            <w:tcW w:w="2235" w:type="dxa"/>
          </w:tcPr>
          <w:p w14:paraId="229F1FA4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4D8DAE18" w14:textId="18D92C78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8"/>
          </w:p>
        </w:tc>
      </w:tr>
      <w:tr w:rsidR="00101796" w:rsidRPr="004F0336" w14:paraId="70624E9D" w14:textId="77777777" w:rsidTr="00101796">
        <w:tc>
          <w:tcPr>
            <w:tcW w:w="2235" w:type="dxa"/>
          </w:tcPr>
          <w:p w14:paraId="31A13D4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11B88F68" w14:textId="056CA850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9" w:name="Text3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9"/>
          </w:p>
        </w:tc>
      </w:tr>
    </w:tbl>
    <w:p w14:paraId="3676F827" w14:textId="77777777" w:rsidR="00CD6B77" w:rsidRDefault="00CD6B77" w:rsidP="002870A2">
      <w:pPr>
        <w:rPr>
          <w:b/>
          <w:caps/>
          <w:lang w:val="en-US"/>
        </w:rPr>
      </w:pPr>
    </w:p>
    <w:p w14:paraId="225BB06F" w14:textId="77777777" w:rsidR="00AD2D47" w:rsidRDefault="00AD2D47" w:rsidP="002870A2">
      <w:pPr>
        <w:rPr>
          <w:b/>
          <w:cap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101796" w:rsidRPr="004F0336" w14:paraId="4772F1C3" w14:textId="77777777" w:rsidTr="00101796">
        <w:tc>
          <w:tcPr>
            <w:tcW w:w="9206" w:type="dxa"/>
            <w:gridSpan w:val="2"/>
            <w:shd w:val="clear" w:color="auto" w:fill="CCCCCC"/>
          </w:tcPr>
          <w:p w14:paraId="50617FDC" w14:textId="41BCEE0E" w:rsidR="00101796" w:rsidRPr="004F0336" w:rsidRDefault="00101796" w:rsidP="00EA6303">
            <w:r>
              <w:rPr>
                <w:b/>
                <w:sz w:val="18"/>
                <w:szCs w:val="18"/>
              </w:rPr>
              <w:t>5</w:t>
            </w:r>
            <w:r w:rsidRPr="004F0336">
              <w:rPr>
                <w:b/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</w:rPr>
              <w:t>Project</w:t>
            </w:r>
            <w:r w:rsidRPr="00101796">
              <w:rPr>
                <w:b/>
                <w:sz w:val="18"/>
                <w:szCs w:val="18"/>
                <w:lang w:val="en-US"/>
              </w:rPr>
              <w:t xml:space="preserve"> Participant</w:t>
            </w:r>
          </w:p>
        </w:tc>
      </w:tr>
      <w:tr w:rsidR="00101796" w:rsidRPr="004F0336" w14:paraId="6770D34C" w14:textId="77777777" w:rsidTr="00101796">
        <w:tc>
          <w:tcPr>
            <w:tcW w:w="2235" w:type="dxa"/>
          </w:tcPr>
          <w:p w14:paraId="1FB1B3B0" w14:textId="124451D2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7F472559" w14:textId="563960F9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0" w:name="Text3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0"/>
          </w:p>
        </w:tc>
      </w:tr>
      <w:tr w:rsidR="00101796" w:rsidRPr="004F0336" w14:paraId="5EFC5942" w14:textId="77777777" w:rsidTr="00101796">
        <w:tc>
          <w:tcPr>
            <w:tcW w:w="2235" w:type="dxa"/>
          </w:tcPr>
          <w:p w14:paraId="6E66F022" w14:textId="720B2CF6" w:rsidR="00101796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7E174D45" w14:textId="6522A13A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1" w:name="Text4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1"/>
          </w:p>
        </w:tc>
      </w:tr>
      <w:tr w:rsidR="00101796" w:rsidRPr="004F0336" w14:paraId="2EBBB72C" w14:textId="77777777" w:rsidTr="00101796">
        <w:tc>
          <w:tcPr>
            <w:tcW w:w="2235" w:type="dxa"/>
          </w:tcPr>
          <w:p w14:paraId="11F9294C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1EB206CD" w14:textId="2559B973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2"/>
          </w:p>
        </w:tc>
      </w:tr>
      <w:tr w:rsidR="00101796" w:rsidRPr="004F0336" w14:paraId="1DA84481" w14:textId="77777777" w:rsidTr="00101796">
        <w:tc>
          <w:tcPr>
            <w:tcW w:w="2235" w:type="dxa"/>
          </w:tcPr>
          <w:p w14:paraId="726EDE82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225B2507" w14:textId="247E9BFA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3" w:name="Text4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3"/>
          </w:p>
        </w:tc>
      </w:tr>
      <w:tr w:rsidR="00101796" w:rsidRPr="004F0336" w14:paraId="4D628D6B" w14:textId="77777777" w:rsidTr="00101796">
        <w:tc>
          <w:tcPr>
            <w:tcW w:w="2235" w:type="dxa"/>
          </w:tcPr>
          <w:p w14:paraId="5B58BCDD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7652465E" w14:textId="4D4BE203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4"/>
          </w:p>
        </w:tc>
      </w:tr>
      <w:tr w:rsidR="00101796" w:rsidRPr="004F0336" w14:paraId="2DC009E5" w14:textId="77777777" w:rsidTr="00101796">
        <w:tc>
          <w:tcPr>
            <w:tcW w:w="2235" w:type="dxa"/>
          </w:tcPr>
          <w:p w14:paraId="58D812B8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Institute/ Department</w:t>
            </w:r>
          </w:p>
        </w:tc>
        <w:tc>
          <w:tcPr>
            <w:tcW w:w="6971" w:type="dxa"/>
          </w:tcPr>
          <w:p w14:paraId="7452F64E" w14:textId="64512E95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5" w:name="Text4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5"/>
          </w:p>
        </w:tc>
      </w:tr>
      <w:tr w:rsidR="00101796" w:rsidRPr="004F0336" w14:paraId="5BD2519D" w14:textId="77777777" w:rsidTr="00101796">
        <w:tc>
          <w:tcPr>
            <w:tcW w:w="2235" w:type="dxa"/>
          </w:tcPr>
          <w:p w14:paraId="3B485DE6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624713E0" w14:textId="4D80FFD1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6" w:name="Text4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6"/>
          </w:p>
        </w:tc>
      </w:tr>
      <w:tr w:rsidR="00101796" w:rsidRPr="004F0336" w14:paraId="2E764D0E" w14:textId="77777777" w:rsidTr="00101796">
        <w:tc>
          <w:tcPr>
            <w:tcW w:w="2235" w:type="dxa"/>
          </w:tcPr>
          <w:p w14:paraId="2E91DAB0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2C7F65EF" w14:textId="74188A4B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7"/>
          </w:p>
        </w:tc>
      </w:tr>
      <w:tr w:rsidR="00101796" w:rsidRPr="004F0336" w14:paraId="3816BE62" w14:textId="77777777" w:rsidTr="00101796">
        <w:tc>
          <w:tcPr>
            <w:tcW w:w="2235" w:type="dxa"/>
          </w:tcPr>
          <w:p w14:paraId="0B76D3A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68A25EAB" w14:textId="6760EF40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8"/>
          </w:p>
        </w:tc>
      </w:tr>
      <w:tr w:rsidR="00101796" w:rsidRPr="004F0336" w14:paraId="365FBDBB" w14:textId="77777777" w:rsidTr="00101796">
        <w:tc>
          <w:tcPr>
            <w:tcW w:w="2235" w:type="dxa"/>
          </w:tcPr>
          <w:p w14:paraId="5B927D88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1DE6B2A2" w14:textId="25A0743E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9" w:name="Text4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9"/>
          </w:p>
        </w:tc>
      </w:tr>
    </w:tbl>
    <w:p w14:paraId="21082433" w14:textId="77777777" w:rsidR="00101796" w:rsidRDefault="00101796" w:rsidP="002870A2">
      <w:pPr>
        <w:rPr>
          <w:b/>
          <w:cap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1985"/>
        <w:gridCol w:w="1830"/>
        <w:gridCol w:w="1815"/>
      </w:tblGrid>
      <w:tr w:rsidR="00EA6303" w:rsidRPr="004F0336" w14:paraId="292121EE" w14:textId="572FB911" w:rsidTr="00EA6303">
        <w:tc>
          <w:tcPr>
            <w:tcW w:w="9282" w:type="dxa"/>
            <w:gridSpan w:val="5"/>
            <w:shd w:val="clear" w:color="auto" w:fill="CCCCCC"/>
          </w:tcPr>
          <w:p w14:paraId="5CDBA3B4" w14:textId="1E6CA511" w:rsidR="00EA6303" w:rsidRDefault="00EA6303" w:rsidP="0010179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4F0336">
              <w:rPr>
                <w:b/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</w:rPr>
              <w:t>Other Project</w:t>
            </w:r>
            <w:r w:rsidRPr="00101796">
              <w:rPr>
                <w:b/>
                <w:sz w:val="18"/>
                <w:szCs w:val="18"/>
                <w:lang w:val="en-US"/>
              </w:rPr>
              <w:t xml:space="preserve"> Participant</w:t>
            </w:r>
            <w:r>
              <w:rPr>
                <w:b/>
                <w:sz w:val="18"/>
                <w:szCs w:val="18"/>
                <w:lang w:val="en-US"/>
              </w:rPr>
              <w:t>s</w:t>
            </w:r>
          </w:p>
        </w:tc>
      </w:tr>
      <w:tr w:rsidR="00EA6303" w:rsidRPr="004F0336" w14:paraId="2D39829D" w14:textId="71242B1F" w:rsidTr="00EA6303">
        <w:tc>
          <w:tcPr>
            <w:tcW w:w="1809" w:type="dxa"/>
          </w:tcPr>
          <w:p w14:paraId="771F7F0D" w14:textId="051FFB15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1843" w:type="dxa"/>
          </w:tcPr>
          <w:p w14:paraId="0E59FC87" w14:textId="42F939BB" w:rsidR="00EA6303" w:rsidRPr="00165ED5" w:rsidRDefault="00502E9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1985" w:type="dxa"/>
          </w:tcPr>
          <w:p w14:paraId="03CC32FC" w14:textId="600533C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1830" w:type="dxa"/>
          </w:tcPr>
          <w:p w14:paraId="3527D937" w14:textId="3BEA05F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1815" w:type="dxa"/>
          </w:tcPr>
          <w:p w14:paraId="13973256" w14:textId="129948C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Home Institution</w:t>
            </w:r>
          </w:p>
        </w:tc>
      </w:tr>
      <w:tr w:rsidR="00EA6303" w:rsidRPr="004F0336" w14:paraId="3BD55E19" w14:textId="2A72BA47" w:rsidTr="00EA6303">
        <w:tc>
          <w:tcPr>
            <w:tcW w:w="1809" w:type="dxa"/>
          </w:tcPr>
          <w:p w14:paraId="12548406" w14:textId="788AB329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0" w:name="Text6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0"/>
          </w:p>
        </w:tc>
        <w:tc>
          <w:tcPr>
            <w:tcW w:w="1843" w:type="dxa"/>
          </w:tcPr>
          <w:p w14:paraId="4F599C7E" w14:textId="06D7F60B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1"/>
          </w:p>
        </w:tc>
        <w:tc>
          <w:tcPr>
            <w:tcW w:w="1985" w:type="dxa"/>
          </w:tcPr>
          <w:p w14:paraId="05050C73" w14:textId="0BF24D53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2" w:name="Text6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2"/>
          </w:p>
        </w:tc>
        <w:tc>
          <w:tcPr>
            <w:tcW w:w="1830" w:type="dxa"/>
          </w:tcPr>
          <w:p w14:paraId="211FED13" w14:textId="71D304D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3" w:name="Text6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3"/>
          </w:p>
        </w:tc>
        <w:tc>
          <w:tcPr>
            <w:tcW w:w="1815" w:type="dxa"/>
          </w:tcPr>
          <w:p w14:paraId="0E60EFA4" w14:textId="631225B1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4" w:name="Text6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4"/>
          </w:p>
        </w:tc>
      </w:tr>
      <w:tr w:rsidR="00EA6303" w:rsidRPr="004F0336" w14:paraId="6F4BB3F5" w14:textId="37D622BF" w:rsidTr="00EA6303">
        <w:tc>
          <w:tcPr>
            <w:tcW w:w="1809" w:type="dxa"/>
          </w:tcPr>
          <w:p w14:paraId="5424570D" w14:textId="56B77CFE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5" w:name="Text6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5"/>
          </w:p>
        </w:tc>
        <w:tc>
          <w:tcPr>
            <w:tcW w:w="1843" w:type="dxa"/>
          </w:tcPr>
          <w:p w14:paraId="112C65D7" w14:textId="09C0AA8C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6" w:name="Text5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6"/>
          </w:p>
        </w:tc>
        <w:tc>
          <w:tcPr>
            <w:tcW w:w="1985" w:type="dxa"/>
          </w:tcPr>
          <w:p w14:paraId="054B6DE7" w14:textId="09EE34A7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57" w:name="Text6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7"/>
          </w:p>
        </w:tc>
        <w:tc>
          <w:tcPr>
            <w:tcW w:w="1830" w:type="dxa"/>
          </w:tcPr>
          <w:p w14:paraId="2ABAB08D" w14:textId="07F165DC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8" w:name="Text6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8"/>
          </w:p>
        </w:tc>
        <w:tc>
          <w:tcPr>
            <w:tcW w:w="1815" w:type="dxa"/>
          </w:tcPr>
          <w:p w14:paraId="2CFFCDC2" w14:textId="4277685A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59" w:name="Text6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9"/>
          </w:p>
        </w:tc>
      </w:tr>
      <w:tr w:rsidR="00EA6303" w:rsidRPr="004F0336" w14:paraId="0273ED3A" w14:textId="77777777" w:rsidTr="00EA6303">
        <w:tc>
          <w:tcPr>
            <w:tcW w:w="1809" w:type="dxa"/>
          </w:tcPr>
          <w:p w14:paraId="4B6A5FC0" w14:textId="698C32B9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0" w:name="Text6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0"/>
          </w:p>
        </w:tc>
        <w:tc>
          <w:tcPr>
            <w:tcW w:w="1843" w:type="dxa"/>
          </w:tcPr>
          <w:p w14:paraId="4AE827CC" w14:textId="1A2E7EF8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1" w:name="Text6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1"/>
          </w:p>
        </w:tc>
        <w:tc>
          <w:tcPr>
            <w:tcW w:w="1985" w:type="dxa"/>
          </w:tcPr>
          <w:p w14:paraId="474B9394" w14:textId="1C1439AB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2" w:name="Text7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2"/>
          </w:p>
        </w:tc>
        <w:tc>
          <w:tcPr>
            <w:tcW w:w="1830" w:type="dxa"/>
          </w:tcPr>
          <w:p w14:paraId="39695FC5" w14:textId="3820032A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63" w:name="Text7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3"/>
          </w:p>
        </w:tc>
        <w:tc>
          <w:tcPr>
            <w:tcW w:w="1815" w:type="dxa"/>
          </w:tcPr>
          <w:p w14:paraId="1A8BDB97" w14:textId="07AB20D7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64" w:name="Text7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4"/>
          </w:p>
        </w:tc>
      </w:tr>
      <w:tr w:rsidR="008A6B56" w:rsidRPr="004F0336" w14:paraId="01D4F6C6" w14:textId="77777777" w:rsidTr="00EA6303">
        <w:tc>
          <w:tcPr>
            <w:tcW w:w="1809" w:type="dxa"/>
          </w:tcPr>
          <w:p w14:paraId="4FEDA609" w14:textId="4EE2B8DA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65" w:name="Text7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5"/>
          </w:p>
        </w:tc>
        <w:tc>
          <w:tcPr>
            <w:tcW w:w="1843" w:type="dxa"/>
          </w:tcPr>
          <w:p w14:paraId="6B0781C8" w14:textId="6CA4A29F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6" w:name="Text7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6"/>
          </w:p>
        </w:tc>
        <w:tc>
          <w:tcPr>
            <w:tcW w:w="1985" w:type="dxa"/>
          </w:tcPr>
          <w:p w14:paraId="1A0ABFAF" w14:textId="2A86C33B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7" w:name="Text7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7"/>
          </w:p>
        </w:tc>
        <w:tc>
          <w:tcPr>
            <w:tcW w:w="1830" w:type="dxa"/>
          </w:tcPr>
          <w:p w14:paraId="296850F3" w14:textId="53C7234A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8" w:name="Text7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8"/>
          </w:p>
        </w:tc>
        <w:tc>
          <w:tcPr>
            <w:tcW w:w="1815" w:type="dxa"/>
          </w:tcPr>
          <w:p w14:paraId="21F652D8" w14:textId="295719A9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69" w:name="Text7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9"/>
          </w:p>
        </w:tc>
      </w:tr>
    </w:tbl>
    <w:p w14:paraId="5B43B3A8" w14:textId="1E86E725" w:rsidR="00883C44" w:rsidRDefault="00883C44" w:rsidP="002870A2">
      <w:pPr>
        <w:rPr>
          <w:b/>
          <w:caps/>
          <w:lang w:val="en-US"/>
        </w:rPr>
      </w:pPr>
    </w:p>
    <w:p w14:paraId="05E4330B" w14:textId="0F35F126" w:rsidR="00101796" w:rsidRDefault="00883C44" w:rsidP="00883C44">
      <w:pPr>
        <w:spacing w:line="240" w:lineRule="auto"/>
        <w:rPr>
          <w:b/>
          <w:caps/>
          <w:lang w:val="en-US"/>
        </w:rPr>
      </w:pPr>
      <w:r>
        <w:rPr>
          <w:b/>
          <w:caps/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6"/>
      </w:tblGrid>
      <w:tr w:rsidR="00325A9B" w:rsidRPr="00793756" w14:paraId="730BFE20" w14:textId="77777777" w:rsidTr="00325A9B">
        <w:tc>
          <w:tcPr>
            <w:tcW w:w="9206" w:type="dxa"/>
            <w:shd w:val="clear" w:color="auto" w:fill="CCCCCC"/>
          </w:tcPr>
          <w:p w14:paraId="53F4D7EA" w14:textId="4F3C35D3" w:rsidR="00325A9B" w:rsidRPr="00325A9B" w:rsidRDefault="00576017" w:rsidP="00904880">
            <w:pPr>
              <w:rPr>
                <w:lang w:val="en-US"/>
              </w:rPr>
            </w:pPr>
            <w:r>
              <w:rPr>
                <w:b/>
                <w:caps/>
                <w:lang w:val="en-US"/>
              </w:rPr>
              <w:lastRenderedPageBreak/>
              <w:br w:type="page"/>
            </w:r>
            <w:r w:rsidR="008A6B56">
              <w:rPr>
                <w:b/>
                <w:sz w:val="18"/>
                <w:szCs w:val="18"/>
                <w:lang w:val="en-US"/>
              </w:rPr>
              <w:t>7</w:t>
            </w:r>
            <w:r w:rsidR="00325A9B" w:rsidRPr="00325A9B">
              <w:rPr>
                <w:b/>
                <w:sz w:val="18"/>
                <w:szCs w:val="18"/>
                <w:lang w:val="en-US"/>
              </w:rPr>
              <w:t>. Summary of the Project/ Activity</w:t>
            </w:r>
            <w:r w:rsidR="000B48FD">
              <w:rPr>
                <w:b/>
                <w:sz w:val="18"/>
                <w:szCs w:val="18"/>
                <w:lang w:val="en-US"/>
              </w:rPr>
              <w:t xml:space="preserve">, </w:t>
            </w:r>
            <w:r w:rsidR="00523120">
              <w:rPr>
                <w:b/>
                <w:sz w:val="18"/>
                <w:szCs w:val="18"/>
                <w:lang w:val="en-US"/>
              </w:rPr>
              <w:t>3 – m</w:t>
            </w:r>
            <w:r w:rsidR="000B48FD">
              <w:rPr>
                <w:b/>
                <w:sz w:val="18"/>
                <w:szCs w:val="18"/>
                <w:lang w:val="en-US"/>
              </w:rPr>
              <w:t xml:space="preserve">ax. 4 pages </w:t>
            </w:r>
            <w:r w:rsidR="000B48FD" w:rsidRPr="000B48FD">
              <w:rPr>
                <w:sz w:val="18"/>
                <w:szCs w:val="18"/>
                <w:lang w:val="en-US"/>
              </w:rPr>
              <w:t xml:space="preserve">(content and scientific merit, goals, </w:t>
            </w:r>
            <w:r w:rsidR="00904880">
              <w:rPr>
                <w:sz w:val="18"/>
                <w:szCs w:val="18"/>
                <w:lang w:val="en-US"/>
              </w:rPr>
              <w:t xml:space="preserve">current state of research, </w:t>
            </w:r>
            <w:r w:rsidR="000B48FD" w:rsidRPr="000B48FD">
              <w:rPr>
                <w:sz w:val="18"/>
                <w:szCs w:val="18"/>
                <w:lang w:val="en-US"/>
              </w:rPr>
              <w:t>synergies and added va</w:t>
            </w:r>
            <w:r w:rsidR="00904880">
              <w:rPr>
                <w:sz w:val="18"/>
                <w:szCs w:val="18"/>
                <w:lang w:val="en-US"/>
              </w:rPr>
              <w:t>lues for both sides, and time frame</w:t>
            </w:r>
            <w:r w:rsidR="000B48FD" w:rsidRPr="000B48FD">
              <w:rPr>
                <w:sz w:val="18"/>
                <w:szCs w:val="18"/>
                <w:lang w:val="en-US"/>
              </w:rPr>
              <w:t>)</w:t>
            </w:r>
          </w:p>
        </w:tc>
      </w:tr>
      <w:tr w:rsidR="000B48FD" w:rsidRPr="004F0336" w14:paraId="24247BD4" w14:textId="77777777" w:rsidTr="000B48FD">
        <w:tc>
          <w:tcPr>
            <w:tcW w:w="9206" w:type="dxa"/>
          </w:tcPr>
          <w:p w14:paraId="5F88CAE4" w14:textId="77777777" w:rsidR="000B48FD" w:rsidRDefault="000B48FD" w:rsidP="00325A9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</w:p>
          <w:p w14:paraId="1DDC73DB" w14:textId="77777777" w:rsidR="000B48FD" w:rsidRDefault="000B48FD" w:rsidP="00325A9B">
            <w:pPr>
              <w:rPr>
                <w:sz w:val="16"/>
                <w:szCs w:val="16"/>
                <w:lang w:val="en-US"/>
              </w:rPr>
            </w:pPr>
          </w:p>
          <w:p w14:paraId="2D556908" w14:textId="77777777" w:rsidR="000B48FD" w:rsidRDefault="000B48FD" w:rsidP="00325A9B">
            <w:pPr>
              <w:rPr>
                <w:sz w:val="16"/>
                <w:szCs w:val="16"/>
                <w:lang w:val="en-US"/>
              </w:rPr>
            </w:pPr>
          </w:p>
          <w:p w14:paraId="4628BE97" w14:textId="77777777" w:rsidR="000B48FD" w:rsidRPr="00165ED5" w:rsidRDefault="000B48FD" w:rsidP="00325A9B">
            <w:pPr>
              <w:rPr>
                <w:sz w:val="16"/>
                <w:szCs w:val="16"/>
                <w:lang w:val="en-US"/>
              </w:rPr>
            </w:pPr>
          </w:p>
        </w:tc>
      </w:tr>
    </w:tbl>
    <w:p w14:paraId="1C83D98D" w14:textId="77777777" w:rsidR="00BF0EC1" w:rsidRDefault="00BF0EC1" w:rsidP="00234BD6">
      <w:pPr>
        <w:spacing w:line="260" w:lineRule="exact"/>
      </w:pPr>
    </w:p>
    <w:p w14:paraId="74FE52F0" w14:textId="77777777" w:rsidR="000B48FD" w:rsidRDefault="000B48FD" w:rsidP="00234BD6">
      <w:pPr>
        <w:spacing w:line="260" w:lineRule="exac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0B48FD" w:rsidRPr="00793756" w14:paraId="4F500CA9" w14:textId="77777777" w:rsidTr="000B48FD">
        <w:tc>
          <w:tcPr>
            <w:tcW w:w="9206" w:type="dxa"/>
            <w:gridSpan w:val="2"/>
            <w:shd w:val="clear" w:color="auto" w:fill="CCCCCC"/>
          </w:tcPr>
          <w:p w14:paraId="1A162488" w14:textId="0655E245" w:rsidR="000B48FD" w:rsidRPr="000B48FD" w:rsidRDefault="00904880" w:rsidP="000B48F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  <w:r w:rsidR="000B48FD" w:rsidRPr="000B48FD">
              <w:rPr>
                <w:b/>
                <w:sz w:val="18"/>
                <w:szCs w:val="18"/>
                <w:lang w:val="en-US"/>
              </w:rPr>
              <w:t>. Budget</w:t>
            </w:r>
          </w:p>
          <w:p w14:paraId="4D753C46" w14:textId="4EDC676A" w:rsidR="000B48FD" w:rsidRPr="000B48FD" w:rsidRDefault="000B48FD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Please note that t</w:t>
            </w:r>
            <w:r w:rsidRPr="000B48FD">
              <w:rPr>
                <w:sz w:val="16"/>
                <w:szCs w:val="16"/>
                <w:lang w:val="en-US"/>
              </w:rPr>
              <w:t>he maximum amount</w:t>
            </w:r>
            <w:r w:rsidRPr="00B95D0F">
              <w:rPr>
                <w:sz w:val="18"/>
                <w:szCs w:val="18"/>
                <w:lang w:val="en-US"/>
              </w:rPr>
              <w:t xml:space="preserve"> </w:t>
            </w:r>
            <w:r w:rsidRPr="000B48FD">
              <w:rPr>
                <w:sz w:val="16"/>
                <w:szCs w:val="16"/>
                <w:lang w:val="en-US"/>
              </w:rPr>
              <w:t xml:space="preserve">of seed funding per project/ activity is </w:t>
            </w:r>
            <w:r w:rsidRPr="009340CE">
              <w:rPr>
                <w:sz w:val="16"/>
                <w:szCs w:val="16"/>
                <w:lang w:val="en-US"/>
              </w:rPr>
              <w:t xml:space="preserve">EUR </w:t>
            </w:r>
            <w:r w:rsidR="00AD2D47" w:rsidRPr="009340CE">
              <w:rPr>
                <w:sz w:val="16"/>
                <w:szCs w:val="16"/>
                <w:lang w:val="en-US"/>
              </w:rPr>
              <w:t>10</w:t>
            </w:r>
            <w:r w:rsidRPr="009340CE">
              <w:rPr>
                <w:sz w:val="16"/>
                <w:szCs w:val="16"/>
                <w:lang w:val="en-US"/>
              </w:rPr>
              <w:t>'000</w:t>
            </w:r>
            <w:r w:rsidR="00376521">
              <w:rPr>
                <w:sz w:val="16"/>
                <w:szCs w:val="16"/>
                <w:lang w:val="en-US"/>
              </w:rPr>
              <w:t>.</w:t>
            </w:r>
          </w:p>
          <w:p w14:paraId="0B18BE7A" w14:textId="11265254" w:rsidR="000B48FD" w:rsidRPr="00B95D0F" w:rsidRDefault="000B48FD" w:rsidP="000B48FD">
            <w:pPr>
              <w:ind w:left="720"/>
              <w:rPr>
                <w:sz w:val="18"/>
                <w:szCs w:val="18"/>
                <w:lang w:val="en-US"/>
              </w:rPr>
            </w:pPr>
          </w:p>
        </w:tc>
      </w:tr>
      <w:tr w:rsidR="000B48FD" w:rsidRPr="00793756" w14:paraId="4D8211FC" w14:textId="77777777" w:rsidTr="000B48FD">
        <w:tc>
          <w:tcPr>
            <w:tcW w:w="2235" w:type="dxa"/>
          </w:tcPr>
          <w:p w14:paraId="4D028E07" w14:textId="5E25CDD8" w:rsidR="000B48FD" w:rsidRPr="00165ED5" w:rsidRDefault="000B48FD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Expenses</w:t>
            </w:r>
          </w:p>
        </w:tc>
        <w:tc>
          <w:tcPr>
            <w:tcW w:w="6971" w:type="dxa"/>
          </w:tcPr>
          <w:p w14:paraId="760F8C30" w14:textId="471E56BD" w:rsidR="000B48FD" w:rsidRPr="00165ED5" w:rsidRDefault="000B48FD" w:rsidP="00A6153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Amount </w:t>
            </w:r>
            <w:r w:rsidR="00A61533">
              <w:rPr>
                <w:sz w:val="16"/>
                <w:szCs w:val="16"/>
                <w:lang w:val="en-US"/>
              </w:rPr>
              <w:t xml:space="preserve">in CHF </w:t>
            </w:r>
            <w:r w:rsidR="00A61533"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Kontrollkästchen3"/>
            <w:r w:rsidR="00A61533"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793756">
              <w:rPr>
                <w:sz w:val="16"/>
                <w:szCs w:val="16"/>
                <w:lang w:val="en-US"/>
              </w:rPr>
            </w:r>
            <w:r w:rsidR="00793756">
              <w:rPr>
                <w:sz w:val="16"/>
                <w:szCs w:val="16"/>
                <w:lang w:val="en-US"/>
              </w:rPr>
              <w:fldChar w:fldCharType="separate"/>
            </w:r>
            <w:r w:rsidR="00A61533">
              <w:rPr>
                <w:sz w:val="16"/>
                <w:szCs w:val="16"/>
                <w:lang w:val="en-US"/>
              </w:rPr>
              <w:fldChar w:fldCharType="end"/>
            </w:r>
            <w:bookmarkEnd w:id="70"/>
            <w:r w:rsidR="00A61533">
              <w:rPr>
                <w:sz w:val="16"/>
                <w:szCs w:val="16"/>
                <w:lang w:val="en-US"/>
              </w:rPr>
              <w:t xml:space="preserve"> or EUR </w:t>
            </w:r>
            <w:r w:rsidR="00A61533"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Kontrollkästchen4"/>
            <w:r w:rsidR="00A61533"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793756">
              <w:rPr>
                <w:sz w:val="16"/>
                <w:szCs w:val="16"/>
                <w:lang w:val="en-US"/>
              </w:rPr>
            </w:r>
            <w:r w:rsidR="00793756">
              <w:rPr>
                <w:sz w:val="16"/>
                <w:szCs w:val="16"/>
                <w:lang w:val="en-US"/>
              </w:rPr>
              <w:fldChar w:fldCharType="separate"/>
            </w:r>
            <w:r w:rsidR="00A61533">
              <w:rPr>
                <w:sz w:val="16"/>
                <w:szCs w:val="16"/>
                <w:lang w:val="en-US"/>
              </w:rPr>
              <w:fldChar w:fldCharType="end"/>
            </w:r>
            <w:bookmarkEnd w:id="71"/>
          </w:p>
        </w:tc>
      </w:tr>
      <w:tr w:rsidR="000B48FD" w:rsidRPr="004F0336" w14:paraId="101C3575" w14:textId="77777777" w:rsidTr="000B48FD">
        <w:tc>
          <w:tcPr>
            <w:tcW w:w="2235" w:type="dxa"/>
          </w:tcPr>
          <w:p w14:paraId="11F8D6D4" w14:textId="580ADBFE" w:rsidR="000B48FD" w:rsidRPr="00165ED5" w:rsidRDefault="000B48FD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Travel costs</w:t>
            </w:r>
          </w:p>
        </w:tc>
        <w:tc>
          <w:tcPr>
            <w:tcW w:w="6971" w:type="dxa"/>
          </w:tcPr>
          <w:p w14:paraId="1256342C" w14:textId="042DE34D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2" w:name="Text7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2"/>
          </w:p>
        </w:tc>
      </w:tr>
      <w:tr w:rsidR="000B48FD" w:rsidRPr="004F0336" w14:paraId="59E96920" w14:textId="77777777" w:rsidTr="000B48FD">
        <w:tc>
          <w:tcPr>
            <w:tcW w:w="2235" w:type="dxa"/>
          </w:tcPr>
          <w:p w14:paraId="253B8932" w14:textId="626EADBC" w:rsidR="000B48FD" w:rsidRPr="00165ED5" w:rsidRDefault="00A61533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Accommodation</w:t>
            </w:r>
          </w:p>
        </w:tc>
        <w:tc>
          <w:tcPr>
            <w:tcW w:w="6971" w:type="dxa"/>
          </w:tcPr>
          <w:p w14:paraId="780B05C6" w14:textId="3F3DE1C0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3" w:name="Text7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3"/>
          </w:p>
        </w:tc>
      </w:tr>
      <w:tr w:rsidR="000B48FD" w:rsidRPr="004F0336" w14:paraId="4BED9720" w14:textId="77777777" w:rsidTr="000B48FD">
        <w:tc>
          <w:tcPr>
            <w:tcW w:w="2235" w:type="dxa"/>
          </w:tcPr>
          <w:p w14:paraId="6A72D58D" w14:textId="3B93B17B" w:rsidR="000B48FD" w:rsidRPr="00165ED5" w:rsidRDefault="00A61533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Material costs</w:t>
            </w:r>
            <w:r w:rsidR="00AD2D47">
              <w:rPr>
                <w:sz w:val="16"/>
                <w:szCs w:val="16"/>
                <w:lang w:val="en-US"/>
              </w:rPr>
              <w:t xml:space="preserve"> (rental fees, catering, </w:t>
            </w:r>
            <w:r w:rsidR="00990429">
              <w:rPr>
                <w:sz w:val="16"/>
                <w:szCs w:val="16"/>
                <w:lang w:val="en-US"/>
              </w:rPr>
              <w:t>expenses for public relations, speaker fees, etc.)</w:t>
            </w:r>
          </w:p>
        </w:tc>
        <w:tc>
          <w:tcPr>
            <w:tcW w:w="6971" w:type="dxa"/>
          </w:tcPr>
          <w:p w14:paraId="527775C3" w14:textId="4F18F43F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74" w:name="Text8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4"/>
          </w:p>
        </w:tc>
      </w:tr>
      <w:tr w:rsidR="000B48FD" w:rsidRPr="004F0336" w14:paraId="65517766" w14:textId="77777777" w:rsidTr="00A61533">
        <w:tc>
          <w:tcPr>
            <w:tcW w:w="2235" w:type="dxa"/>
            <w:tcBorders>
              <w:bottom w:val="single" w:sz="2" w:space="0" w:color="auto"/>
            </w:tcBorders>
          </w:tcPr>
          <w:p w14:paraId="74CB85EE" w14:textId="3EDEF48E" w:rsidR="000B48FD" w:rsidRPr="00165ED5" w:rsidRDefault="00A61533" w:rsidP="00A61533">
            <w:pPr>
              <w:spacing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Infrastructure and catering (for workshops or seminars)</w:t>
            </w:r>
          </w:p>
        </w:tc>
        <w:tc>
          <w:tcPr>
            <w:tcW w:w="6971" w:type="dxa"/>
            <w:tcBorders>
              <w:bottom w:val="single" w:sz="2" w:space="0" w:color="auto"/>
            </w:tcBorders>
          </w:tcPr>
          <w:p w14:paraId="3EDDFD76" w14:textId="7A7CC67C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75" w:name="Text8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5"/>
          </w:p>
        </w:tc>
      </w:tr>
      <w:tr w:rsidR="000B48FD" w:rsidRPr="004F0336" w14:paraId="2070AB8D" w14:textId="77777777" w:rsidTr="00A61533"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015E749A" w14:textId="0BCB7607" w:rsidR="000B48FD" w:rsidRPr="00165ED5" w:rsidRDefault="00A61533" w:rsidP="00A6153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Other costs (please specify)</w:t>
            </w:r>
          </w:p>
        </w:tc>
        <w:tc>
          <w:tcPr>
            <w:tcW w:w="697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1FABE4AE" w14:textId="4289A195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76" w:name="Text8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6"/>
          </w:p>
        </w:tc>
      </w:tr>
      <w:tr w:rsidR="000B48FD" w:rsidRPr="004F0336" w14:paraId="3594BCE1" w14:textId="77777777" w:rsidTr="008A6B56">
        <w:tc>
          <w:tcPr>
            <w:tcW w:w="2235" w:type="dxa"/>
            <w:tcBorders>
              <w:top w:val="single" w:sz="18" w:space="0" w:color="auto"/>
              <w:bottom w:val="single" w:sz="4" w:space="0" w:color="auto"/>
            </w:tcBorders>
          </w:tcPr>
          <w:p w14:paraId="1D71F204" w14:textId="4EDF1082" w:rsidR="000B48FD" w:rsidRPr="00A61533" w:rsidRDefault="00A61533" w:rsidP="000B48FD">
            <w:pPr>
              <w:rPr>
                <w:b/>
                <w:sz w:val="16"/>
                <w:szCs w:val="16"/>
                <w:lang w:val="en-US"/>
              </w:rPr>
            </w:pPr>
            <w:r w:rsidRPr="00A61533">
              <w:rPr>
                <w:b/>
                <w:sz w:val="16"/>
                <w:szCs w:val="16"/>
                <w:lang w:val="en-US"/>
              </w:rPr>
              <w:t xml:space="preserve">Total amount </w:t>
            </w:r>
          </w:p>
        </w:tc>
        <w:tc>
          <w:tcPr>
            <w:tcW w:w="6971" w:type="dxa"/>
            <w:tcBorders>
              <w:top w:val="single" w:sz="18" w:space="0" w:color="auto"/>
              <w:bottom w:val="single" w:sz="4" w:space="0" w:color="auto"/>
            </w:tcBorders>
          </w:tcPr>
          <w:p w14:paraId="375E3E9C" w14:textId="49DC7B0D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77" w:name="Text8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7"/>
          </w:p>
        </w:tc>
      </w:tr>
      <w:tr w:rsidR="008A6B56" w:rsidRPr="00793756" w14:paraId="3FA25945" w14:textId="77777777" w:rsidTr="008A6B56">
        <w:tc>
          <w:tcPr>
            <w:tcW w:w="9206" w:type="dxa"/>
            <w:gridSpan w:val="2"/>
            <w:shd w:val="clear" w:color="auto" w:fill="CCCCCC"/>
          </w:tcPr>
          <w:p w14:paraId="0627CAF9" w14:textId="37F9D4DC" w:rsidR="008A6B56" w:rsidRPr="008A6B56" w:rsidRDefault="00904880" w:rsidP="000B48FD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Co-funding from third parties, i.e. other institutions</w:t>
            </w:r>
          </w:p>
        </w:tc>
      </w:tr>
      <w:tr w:rsidR="008A6B56" w:rsidRPr="004F0336" w14:paraId="202FDA37" w14:textId="77777777" w:rsidTr="000B48FD">
        <w:tc>
          <w:tcPr>
            <w:tcW w:w="2235" w:type="dxa"/>
          </w:tcPr>
          <w:p w14:paraId="7583300F" w14:textId="3371716D" w:rsidR="008A6B56" w:rsidRDefault="008A6B56" w:rsidP="00A61533">
            <w:pPr>
              <w:spacing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6971" w:type="dxa"/>
          </w:tcPr>
          <w:p w14:paraId="44D7A709" w14:textId="3A691723" w:rsidR="008A6B56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78" w:name="Text8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8"/>
          </w:p>
        </w:tc>
      </w:tr>
      <w:tr w:rsidR="008A6B56" w:rsidRPr="004F0336" w14:paraId="7076BCE6" w14:textId="77777777" w:rsidTr="000B48FD">
        <w:tc>
          <w:tcPr>
            <w:tcW w:w="2235" w:type="dxa"/>
          </w:tcPr>
          <w:p w14:paraId="64ECDFA0" w14:textId="22193F49" w:rsidR="008A6B56" w:rsidRDefault="008A6B56" w:rsidP="00A61533">
            <w:pPr>
              <w:spacing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Amount</w:t>
            </w:r>
          </w:p>
        </w:tc>
        <w:tc>
          <w:tcPr>
            <w:tcW w:w="6971" w:type="dxa"/>
          </w:tcPr>
          <w:p w14:paraId="6E4BE400" w14:textId="6E076EC9" w:rsidR="008A6B56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79" w:name="Text8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9"/>
          </w:p>
        </w:tc>
      </w:tr>
    </w:tbl>
    <w:p w14:paraId="5BC0B626" w14:textId="77777777" w:rsidR="000B48FD" w:rsidRDefault="000B48FD" w:rsidP="00234BD6">
      <w:pPr>
        <w:spacing w:line="260" w:lineRule="exact"/>
      </w:pPr>
    </w:p>
    <w:sectPr w:rsidR="000B48FD" w:rsidSect="00883C4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056" w:right="1417" w:bottom="2269" w:left="1417" w:header="426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C0363" w14:textId="77777777" w:rsidR="006C1ECE" w:rsidRDefault="006C1ECE" w:rsidP="002870A2">
      <w:pPr>
        <w:spacing w:line="240" w:lineRule="auto"/>
      </w:pPr>
      <w:r>
        <w:separator/>
      </w:r>
    </w:p>
  </w:endnote>
  <w:endnote w:type="continuationSeparator" w:id="0">
    <w:p w14:paraId="0D4D457A" w14:textId="77777777" w:rsidR="006C1ECE" w:rsidRDefault="006C1ECE" w:rsidP="002870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74"/>
      <w:gridCol w:w="8922"/>
    </w:tblGrid>
    <w:tr w:rsidR="00AD2D47" w:rsidRPr="00132E4D" w14:paraId="30D360BE" w14:textId="77777777" w:rsidTr="002870A2">
      <w:tc>
        <w:tcPr>
          <w:tcW w:w="201" w:type="pct"/>
          <w:tcBorders>
            <w:bottom w:val="nil"/>
            <w:right w:val="single" w:sz="4" w:space="0" w:color="BFBFBF"/>
          </w:tcBorders>
        </w:tcPr>
        <w:p w14:paraId="7DC0BF23" w14:textId="77777777" w:rsidR="00AD2D47" w:rsidRDefault="00AD2D47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>
            <w:rPr>
              <w:rFonts w:ascii="Calibri" w:hAnsi="Calibri"/>
              <w:b/>
              <w:color w:val="595959" w:themeColor="text1" w:themeTint="A6"/>
            </w:rPr>
            <w:instrText>PAGE   \* MERGEFORMAT</w:instrText>
          </w:r>
          <w:r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>
            <w:rPr>
              <w:rFonts w:ascii="Calibri" w:hAnsi="Calibri"/>
              <w:b/>
              <w:noProof/>
              <w:color w:val="595959" w:themeColor="text1" w:themeTint="A6"/>
            </w:rPr>
            <w:t>6</w:t>
          </w:r>
          <w:r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14:paraId="6671A4FD" w14:textId="77777777" w:rsidR="00AD2D47" w:rsidRPr="00132DC7" w:rsidRDefault="00793756">
          <w:pPr>
            <w:rPr>
              <w:rFonts w:ascii="Calibri" w:eastAsia="Cambria" w:hAnsi="Calibri"/>
              <w:color w:val="595959" w:themeColor="text1" w:themeTint="A6"/>
              <w:lang w:val="en-US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lang w:val="en-US"/>
              </w:rPr>
              <w:alias w:val="[Titel]"/>
              <w:id w:val="-1103027833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D2D47">
                <w:rPr>
                  <w:rFonts w:ascii="Calibri" w:hAnsi="Calibri"/>
                  <w:b/>
                  <w:bCs/>
                  <w:caps/>
                  <w:color w:val="595959" w:themeColor="text1" w:themeTint="A6"/>
                  <w:lang w:val="en-US"/>
                </w:rPr>
                <w:t xml:space="preserve">     </w:t>
              </w:r>
            </w:sdtContent>
          </w:sdt>
        </w:p>
      </w:tc>
    </w:tr>
  </w:tbl>
  <w:p w14:paraId="383322E7" w14:textId="77777777" w:rsidR="00AD2D47" w:rsidRPr="00132DC7" w:rsidRDefault="00AD2D47">
    <w:pPr>
      <w:pStyle w:val="Fuzeile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954"/>
      <w:gridCol w:w="342"/>
    </w:tblGrid>
    <w:tr w:rsidR="00AD2D47" w:rsidRPr="004C1681" w14:paraId="19E48E88" w14:textId="77777777" w:rsidTr="002870A2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45E18AAF" w14:textId="77777777" w:rsidR="00AD2D47" w:rsidRPr="00132DC7" w:rsidRDefault="00793756" w:rsidP="002870A2">
          <w:pPr>
            <w:jc w:val="right"/>
            <w:rPr>
              <w:rFonts w:eastAsia="Cambria" w:cstheme="majorHAnsi"/>
              <w:b/>
              <w:color w:val="595959" w:themeColor="text1" w:themeTint="A6"/>
              <w:sz w:val="18"/>
              <w:szCs w:val="18"/>
              <w:lang w:val="en-US"/>
            </w:rPr>
          </w:pPr>
          <w:sdt>
            <w:sdtPr>
              <w:rPr>
                <w:rFonts w:cstheme="majorHAnsi"/>
                <w:sz w:val="16"/>
                <w:szCs w:val="16"/>
                <w:lang w:val="en-US"/>
              </w:rPr>
              <w:alias w:val="[Titel]"/>
              <w:id w:val="2031135096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D2D47">
                <w:rPr>
                  <w:rFonts w:cstheme="majorHAnsi"/>
                  <w:sz w:val="16"/>
                  <w:szCs w:val="16"/>
                  <w:lang w:val="en-US"/>
                </w:rPr>
                <w:t xml:space="preserve">     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789226B9" w14:textId="77777777" w:rsidR="00AD2D47" w:rsidRPr="004C1681" w:rsidRDefault="00AD2D47">
          <w:pPr>
            <w:rPr>
              <w:rFonts w:ascii="Arial" w:eastAsia="Cambria" w:hAnsi="Arial" w:cs="Arial"/>
              <w:color w:val="595959" w:themeColor="text1" w:themeTint="A6"/>
              <w:sz w:val="18"/>
              <w:szCs w:val="18"/>
            </w:rPr>
          </w:pPr>
          <w:r w:rsidRPr="004C1681">
            <w:rPr>
              <w:rFonts w:ascii="Arial" w:hAnsi="Arial" w:cs="Arial"/>
              <w:b/>
              <w:color w:val="595959" w:themeColor="text1" w:themeTint="A6"/>
              <w:sz w:val="18"/>
              <w:szCs w:val="18"/>
            </w:rPr>
            <w:fldChar w:fldCharType="begin"/>
          </w:r>
          <w:r w:rsidRPr="004C1681">
            <w:rPr>
              <w:rFonts w:ascii="Arial" w:hAnsi="Arial" w:cs="Arial"/>
              <w:b/>
              <w:color w:val="595959" w:themeColor="text1" w:themeTint="A6"/>
              <w:sz w:val="18"/>
              <w:szCs w:val="18"/>
            </w:rPr>
            <w:instrText>PAGE   \* MERGEFORMAT</w:instrText>
          </w:r>
          <w:r w:rsidRPr="004C1681">
            <w:rPr>
              <w:rFonts w:ascii="Arial" w:hAnsi="Arial" w:cs="Arial"/>
              <w:b/>
              <w:color w:val="595959" w:themeColor="text1" w:themeTint="A6"/>
              <w:sz w:val="18"/>
              <w:szCs w:val="18"/>
            </w:rPr>
            <w:fldChar w:fldCharType="separate"/>
          </w:r>
          <w:r w:rsidR="00793756">
            <w:rPr>
              <w:rFonts w:ascii="Arial" w:hAnsi="Arial" w:cs="Arial"/>
              <w:b/>
              <w:noProof/>
              <w:color w:val="595959" w:themeColor="text1" w:themeTint="A6"/>
              <w:sz w:val="18"/>
              <w:szCs w:val="18"/>
            </w:rPr>
            <w:t>1</w:t>
          </w:r>
          <w:r w:rsidRPr="004C1681">
            <w:rPr>
              <w:rFonts w:ascii="Arial" w:hAnsi="Arial" w:cs="Arial"/>
              <w:b/>
              <w:color w:val="595959" w:themeColor="text1" w:themeTint="A6"/>
              <w:sz w:val="18"/>
              <w:szCs w:val="18"/>
            </w:rPr>
            <w:fldChar w:fldCharType="end"/>
          </w:r>
        </w:p>
      </w:tc>
    </w:tr>
  </w:tbl>
  <w:p w14:paraId="703CACAD" w14:textId="77777777" w:rsidR="00AD2D47" w:rsidRPr="00132DC7" w:rsidRDefault="00AD2D47" w:rsidP="002870A2">
    <w:pPr>
      <w:pStyle w:val="Fuzeile"/>
      <w:ind w:left="-851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DC3FF" w14:textId="77777777" w:rsidR="00AD2D47" w:rsidRDefault="00AD2D47" w:rsidP="002870A2">
    <w:pPr>
      <w:pStyle w:val="Fuzeile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253F4" w14:textId="77777777" w:rsidR="006C1ECE" w:rsidRDefault="006C1ECE" w:rsidP="002870A2">
      <w:pPr>
        <w:spacing w:line="240" w:lineRule="auto"/>
      </w:pPr>
      <w:r>
        <w:separator/>
      </w:r>
    </w:p>
  </w:footnote>
  <w:footnote w:type="continuationSeparator" w:id="0">
    <w:p w14:paraId="370B1F30" w14:textId="77777777" w:rsidR="006C1ECE" w:rsidRDefault="006C1ECE" w:rsidP="002870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6DB99" w14:textId="3399502A" w:rsidR="00AD2D47" w:rsidRDefault="00AD2D47" w:rsidP="002870A2">
    <w:pPr>
      <w:pStyle w:val="Kopfzeile"/>
      <w:ind w:left="-1417"/>
    </w:pPr>
    <w:r>
      <w:rPr>
        <w:noProof/>
        <w:lang w:eastAsia="de-DE"/>
      </w:rPr>
      <w:drawing>
        <wp:inline distT="0" distB="0" distL="0" distR="0" wp14:anchorId="0B834C52" wp14:editId="4713A6C0">
          <wp:extent cx="7560000" cy="926446"/>
          <wp:effectExtent l="0" t="0" r="0" b="0"/>
          <wp:docPr id="41" name="101123_SSSTC_Template_Word_rot_A4_seit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123_SSSTC_Template_Word_rot_A4_seite2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26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AC0AA" w14:textId="7C90B3AB" w:rsidR="00AD2D47" w:rsidRPr="00730FBE" w:rsidRDefault="00AD2D47" w:rsidP="00730FB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17DE246" wp14:editId="54FD0D2F">
          <wp:simplePos x="0" y="0"/>
          <wp:positionH relativeFrom="column">
            <wp:posOffset>4996478</wp:posOffset>
          </wp:positionH>
          <wp:positionV relativeFrom="paragraph">
            <wp:posOffset>-17145</wp:posOffset>
          </wp:positionV>
          <wp:extent cx="681990" cy="681990"/>
          <wp:effectExtent l="0" t="0" r="3810" b="3810"/>
          <wp:wrapTight wrapText="bothSides">
            <wp:wrapPolygon edited="0">
              <wp:start x="0" y="0"/>
              <wp:lineTo x="0" y="21117"/>
              <wp:lineTo x="21117" y="21117"/>
              <wp:lineTo x="21117" y="0"/>
              <wp:lineTo x="0" y="0"/>
            </wp:wrapPolygon>
          </wp:wrapTight>
          <wp:docPr id="42" name="Grafik 42" descr="P:\Abt1\AI_Alle\AIA_Laski\husiegel_bw_gros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bt1\AI_Alle\AIA_Laski\husiegel_bw_gros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0DB376A1" wp14:editId="6BC317A6">
          <wp:extent cx="1803400" cy="622300"/>
          <wp:effectExtent l="0" t="0" r="0" b="12700"/>
          <wp:docPr id="4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zh_logo_d_pos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DBF62" w14:textId="7697CF33" w:rsidR="00AD2D47" w:rsidRPr="00D82A33" w:rsidRDefault="00AD2D47" w:rsidP="00D82A33">
    <w:pPr>
      <w:spacing w:line="240" w:lineRule="auto"/>
      <w:rPr>
        <w:rFonts w:ascii="Times New Roman" w:eastAsia="Times New Roman" w:hAnsi="Times New Roman" w:cs="Times New Roman"/>
        <w:sz w:val="24"/>
        <w:lang w:val="de-CH" w:eastAsia="de-DE"/>
      </w:rPr>
    </w:pPr>
  </w:p>
  <w:p w14:paraId="7ED77FD7" w14:textId="6FF5F23D" w:rsidR="00AD2D47" w:rsidRPr="00CD6B77" w:rsidRDefault="00AD2D47" w:rsidP="00CD6B77">
    <w:pPr>
      <w:pStyle w:val="Kopfzeile"/>
    </w:pPr>
    <w:r>
      <w:rPr>
        <w:noProof/>
        <w:lang w:eastAsia="de-DE"/>
      </w:rPr>
      <w:drawing>
        <wp:inline distT="0" distB="0" distL="0" distR="0" wp14:anchorId="64B9FEBC" wp14:editId="5F230B18">
          <wp:extent cx="1803400" cy="622300"/>
          <wp:effectExtent l="0" t="0" r="0" b="12700"/>
          <wp:docPr id="4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zh_logo_d_po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>LOGO HUB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BD0"/>
    <w:multiLevelType w:val="hybridMultilevel"/>
    <w:tmpl w:val="4ECEA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93F13"/>
    <w:multiLevelType w:val="multilevel"/>
    <w:tmpl w:val="7C3ED236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4C83A0C"/>
    <w:multiLevelType w:val="hybridMultilevel"/>
    <w:tmpl w:val="683AD138"/>
    <w:lvl w:ilvl="0" w:tplc="09EC15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37E7D"/>
    <w:multiLevelType w:val="hybridMultilevel"/>
    <w:tmpl w:val="CB028F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A4C19"/>
    <w:multiLevelType w:val="hybridMultilevel"/>
    <w:tmpl w:val="67F48278"/>
    <w:lvl w:ilvl="0" w:tplc="3F82F1A8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F3A27DE"/>
    <w:multiLevelType w:val="hybridMultilevel"/>
    <w:tmpl w:val="6D862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36D36"/>
    <w:multiLevelType w:val="hybridMultilevel"/>
    <w:tmpl w:val="FD9281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0972C8"/>
    <w:multiLevelType w:val="hybridMultilevel"/>
    <w:tmpl w:val="73E46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075A8A"/>
    <w:multiLevelType w:val="hybridMultilevel"/>
    <w:tmpl w:val="641856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C459EA"/>
    <w:multiLevelType w:val="hybridMultilevel"/>
    <w:tmpl w:val="7B701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95433D"/>
    <w:multiLevelType w:val="hybridMultilevel"/>
    <w:tmpl w:val="B240D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6"/>
  </w:num>
  <w:num w:numId="9">
    <w:abstractNumId w:val="7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markup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A2"/>
    <w:rsid w:val="000B48FD"/>
    <w:rsid w:val="000C72CF"/>
    <w:rsid w:val="000D0617"/>
    <w:rsid w:val="00101796"/>
    <w:rsid w:val="00123F81"/>
    <w:rsid w:val="001578C2"/>
    <w:rsid w:val="00165ED5"/>
    <w:rsid w:val="00190844"/>
    <w:rsid w:val="001E090E"/>
    <w:rsid w:val="001E476A"/>
    <w:rsid w:val="00234BD6"/>
    <w:rsid w:val="002870A2"/>
    <w:rsid w:val="00294B47"/>
    <w:rsid w:val="002A361D"/>
    <w:rsid w:val="002B04C7"/>
    <w:rsid w:val="002D797B"/>
    <w:rsid w:val="003162E2"/>
    <w:rsid w:val="00325A9B"/>
    <w:rsid w:val="0032683F"/>
    <w:rsid w:val="003718B0"/>
    <w:rsid w:val="00376521"/>
    <w:rsid w:val="00383FC3"/>
    <w:rsid w:val="00402983"/>
    <w:rsid w:val="00430414"/>
    <w:rsid w:val="004433A4"/>
    <w:rsid w:val="00447CA0"/>
    <w:rsid w:val="004661D6"/>
    <w:rsid w:val="004774D5"/>
    <w:rsid w:val="00485FB4"/>
    <w:rsid w:val="004C3466"/>
    <w:rsid w:val="004F0336"/>
    <w:rsid w:val="00502E93"/>
    <w:rsid w:val="00523120"/>
    <w:rsid w:val="00576017"/>
    <w:rsid w:val="005C2481"/>
    <w:rsid w:val="005D2CD3"/>
    <w:rsid w:val="006C1ECE"/>
    <w:rsid w:val="00730FBE"/>
    <w:rsid w:val="00731022"/>
    <w:rsid w:val="00783005"/>
    <w:rsid w:val="00793756"/>
    <w:rsid w:val="007D05C8"/>
    <w:rsid w:val="00835E10"/>
    <w:rsid w:val="008604C0"/>
    <w:rsid w:val="00862F93"/>
    <w:rsid w:val="00883C44"/>
    <w:rsid w:val="00897208"/>
    <w:rsid w:val="008A6B56"/>
    <w:rsid w:val="008E3E83"/>
    <w:rsid w:val="008E445F"/>
    <w:rsid w:val="00904880"/>
    <w:rsid w:val="009340CE"/>
    <w:rsid w:val="00965977"/>
    <w:rsid w:val="00990429"/>
    <w:rsid w:val="00A61533"/>
    <w:rsid w:val="00A85175"/>
    <w:rsid w:val="00AB2B22"/>
    <w:rsid w:val="00AD2D47"/>
    <w:rsid w:val="00B379D4"/>
    <w:rsid w:val="00B6260C"/>
    <w:rsid w:val="00B678A7"/>
    <w:rsid w:val="00B86046"/>
    <w:rsid w:val="00B95D0F"/>
    <w:rsid w:val="00BA7392"/>
    <w:rsid w:val="00BC2799"/>
    <w:rsid w:val="00BC6102"/>
    <w:rsid w:val="00BD1542"/>
    <w:rsid w:val="00BF0EC1"/>
    <w:rsid w:val="00CA5BCB"/>
    <w:rsid w:val="00CC22CA"/>
    <w:rsid w:val="00CD6B77"/>
    <w:rsid w:val="00D2513F"/>
    <w:rsid w:val="00D523A5"/>
    <w:rsid w:val="00D66719"/>
    <w:rsid w:val="00D7068A"/>
    <w:rsid w:val="00D82A33"/>
    <w:rsid w:val="00E30A18"/>
    <w:rsid w:val="00EA6303"/>
    <w:rsid w:val="00EF06FF"/>
    <w:rsid w:val="00F46CE7"/>
    <w:rsid w:val="00FA18AB"/>
    <w:rsid w:val="00FD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39D8B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70A2"/>
    <w:pPr>
      <w:spacing w:line="260" w:lineRule="atLeast"/>
    </w:pPr>
    <w:rPr>
      <w:rFonts w:asciiTheme="majorHAnsi" w:hAnsiTheme="majorHAnsi"/>
      <w:sz w:val="22"/>
      <w:lang w:val="de-DE" w:eastAsia="ja-JP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2870A2"/>
    <w:pPr>
      <w:keepNext/>
      <w:numPr>
        <w:numId w:val="1"/>
      </w:numPr>
      <w:outlineLvl w:val="0"/>
    </w:pPr>
    <w:rPr>
      <w:rFonts w:eastAsia="Times New Roman" w:cs="Arial"/>
      <w:b/>
      <w:kern w:val="32"/>
      <w:szCs w:val="22"/>
      <w:lang w:val="en-US" w:eastAsia="de-DE"/>
    </w:rPr>
  </w:style>
  <w:style w:type="paragraph" w:styleId="berschrift2">
    <w:name w:val="heading 2"/>
    <w:basedOn w:val="berschrift1"/>
    <w:next w:val="Standard"/>
    <w:link w:val="berschrift2Zchn"/>
    <w:autoRedefine/>
    <w:qFormat/>
    <w:rsid w:val="002870A2"/>
    <w:pPr>
      <w:numPr>
        <w:ilvl w:val="1"/>
      </w:numPr>
      <w:spacing w:before="240" w:after="60"/>
      <w:outlineLvl w:val="1"/>
    </w:pPr>
    <w:rPr>
      <w:rFonts w:eastAsiaTheme="minorHAnsi" w:cstheme="minorBidi"/>
      <w:kern w:val="28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870A2"/>
    <w:rPr>
      <w:rFonts w:asciiTheme="majorHAnsi" w:eastAsia="Times New Roman" w:hAnsiTheme="majorHAnsi" w:cs="Arial"/>
      <w:b/>
      <w:kern w:val="32"/>
      <w:sz w:val="22"/>
      <w:szCs w:val="22"/>
      <w:lang w:val="en-US"/>
    </w:rPr>
  </w:style>
  <w:style w:type="character" w:customStyle="1" w:styleId="berschrift2Zchn">
    <w:name w:val="Überschrift 2 Zchn"/>
    <w:basedOn w:val="Absatz-Standardschriftart"/>
    <w:link w:val="berschrift2"/>
    <w:rsid w:val="002870A2"/>
    <w:rPr>
      <w:rFonts w:asciiTheme="majorHAnsi" w:eastAsiaTheme="minorHAnsi" w:hAnsiTheme="majorHAnsi"/>
      <w:b/>
      <w:kern w:val="28"/>
      <w:sz w:val="22"/>
      <w:szCs w:val="20"/>
      <w:lang w:val="en-US" w:eastAsia="de-CH"/>
    </w:rPr>
  </w:style>
  <w:style w:type="paragraph" w:styleId="Kopfzeile">
    <w:name w:val="header"/>
    <w:basedOn w:val="Standard"/>
    <w:link w:val="KopfzeileZchn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70A2"/>
    <w:rPr>
      <w:rFonts w:asciiTheme="majorHAnsi" w:hAnsiTheme="majorHAnsi"/>
      <w:sz w:val="22"/>
      <w:lang w:val="de-DE" w:eastAsia="ja-JP"/>
    </w:rPr>
  </w:style>
  <w:style w:type="paragraph" w:styleId="Fuzeile">
    <w:name w:val="footer"/>
    <w:basedOn w:val="Standard"/>
    <w:link w:val="FuzeileZchn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70A2"/>
    <w:rPr>
      <w:rFonts w:asciiTheme="majorHAnsi" w:hAnsiTheme="majorHAnsi"/>
      <w:sz w:val="22"/>
      <w:lang w:val="de-DE" w:eastAsia="ja-JP"/>
    </w:rPr>
  </w:style>
  <w:style w:type="character" w:styleId="Hyperlink">
    <w:name w:val="Hyperlink"/>
    <w:basedOn w:val="Absatz-Standardschriftart"/>
    <w:rsid w:val="002870A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870A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870A2"/>
    <w:rPr>
      <w:b/>
      <w:bCs/>
      <w:i/>
      <w:i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0A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0A2"/>
    <w:rPr>
      <w:rFonts w:ascii="Lucida Grande" w:hAnsi="Lucida Grande" w:cs="Lucida Grande"/>
      <w:sz w:val="18"/>
      <w:szCs w:val="18"/>
      <w:lang w:val="de-DE" w:eastAsia="ja-JP"/>
    </w:rPr>
  </w:style>
  <w:style w:type="table" w:styleId="Tabellenraster">
    <w:name w:val="Table Grid"/>
    <w:basedOn w:val="NormaleTabelle"/>
    <w:uiPriority w:val="59"/>
    <w:rsid w:val="004C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4C346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760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7601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76017"/>
    <w:rPr>
      <w:rFonts w:asciiTheme="majorHAnsi" w:hAnsiTheme="majorHAnsi"/>
      <w:sz w:val="20"/>
      <w:szCs w:val="20"/>
      <w:lang w:val="de-DE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60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76017"/>
    <w:rPr>
      <w:rFonts w:asciiTheme="majorHAnsi" w:hAnsiTheme="majorHAnsi"/>
      <w:b/>
      <w:bCs/>
      <w:sz w:val="20"/>
      <w:szCs w:val="20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70A2"/>
    <w:pPr>
      <w:spacing w:line="260" w:lineRule="atLeast"/>
    </w:pPr>
    <w:rPr>
      <w:rFonts w:asciiTheme="majorHAnsi" w:hAnsiTheme="majorHAnsi"/>
      <w:sz w:val="22"/>
      <w:lang w:val="de-DE" w:eastAsia="ja-JP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2870A2"/>
    <w:pPr>
      <w:keepNext/>
      <w:numPr>
        <w:numId w:val="1"/>
      </w:numPr>
      <w:outlineLvl w:val="0"/>
    </w:pPr>
    <w:rPr>
      <w:rFonts w:eastAsia="Times New Roman" w:cs="Arial"/>
      <w:b/>
      <w:kern w:val="32"/>
      <w:szCs w:val="22"/>
      <w:lang w:val="en-US" w:eastAsia="de-DE"/>
    </w:rPr>
  </w:style>
  <w:style w:type="paragraph" w:styleId="berschrift2">
    <w:name w:val="heading 2"/>
    <w:basedOn w:val="berschrift1"/>
    <w:next w:val="Standard"/>
    <w:link w:val="berschrift2Zchn"/>
    <w:autoRedefine/>
    <w:qFormat/>
    <w:rsid w:val="002870A2"/>
    <w:pPr>
      <w:numPr>
        <w:ilvl w:val="1"/>
      </w:numPr>
      <w:spacing w:before="240" w:after="60"/>
      <w:outlineLvl w:val="1"/>
    </w:pPr>
    <w:rPr>
      <w:rFonts w:eastAsiaTheme="minorHAnsi" w:cstheme="minorBidi"/>
      <w:kern w:val="28"/>
      <w:szCs w:val="20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870A2"/>
    <w:rPr>
      <w:rFonts w:asciiTheme="majorHAnsi" w:eastAsia="Times New Roman" w:hAnsiTheme="majorHAnsi" w:cs="Arial"/>
      <w:b/>
      <w:kern w:val="32"/>
      <w:sz w:val="22"/>
      <w:szCs w:val="22"/>
      <w:lang w:val="en-US"/>
    </w:rPr>
  </w:style>
  <w:style w:type="character" w:customStyle="1" w:styleId="berschrift2Zchn">
    <w:name w:val="Überschrift 2 Zchn"/>
    <w:basedOn w:val="Absatz-Standardschriftart"/>
    <w:link w:val="berschrift2"/>
    <w:rsid w:val="002870A2"/>
    <w:rPr>
      <w:rFonts w:asciiTheme="majorHAnsi" w:eastAsiaTheme="minorHAnsi" w:hAnsiTheme="majorHAnsi"/>
      <w:b/>
      <w:kern w:val="28"/>
      <w:sz w:val="22"/>
      <w:szCs w:val="20"/>
      <w:lang w:val="en-US" w:eastAsia="de-CH"/>
    </w:rPr>
  </w:style>
  <w:style w:type="paragraph" w:styleId="Kopfzeile">
    <w:name w:val="header"/>
    <w:basedOn w:val="Standard"/>
    <w:link w:val="KopfzeileZchn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70A2"/>
    <w:rPr>
      <w:rFonts w:asciiTheme="majorHAnsi" w:hAnsiTheme="majorHAnsi"/>
      <w:sz w:val="22"/>
      <w:lang w:val="de-DE" w:eastAsia="ja-JP"/>
    </w:rPr>
  </w:style>
  <w:style w:type="paragraph" w:styleId="Fuzeile">
    <w:name w:val="footer"/>
    <w:basedOn w:val="Standard"/>
    <w:link w:val="FuzeileZchn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70A2"/>
    <w:rPr>
      <w:rFonts w:asciiTheme="majorHAnsi" w:hAnsiTheme="majorHAnsi"/>
      <w:sz w:val="22"/>
      <w:lang w:val="de-DE" w:eastAsia="ja-JP"/>
    </w:rPr>
  </w:style>
  <w:style w:type="character" w:styleId="Hyperlink">
    <w:name w:val="Hyperlink"/>
    <w:basedOn w:val="Absatz-Standardschriftart"/>
    <w:rsid w:val="002870A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870A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870A2"/>
    <w:rPr>
      <w:b/>
      <w:bCs/>
      <w:i/>
      <w:i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0A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0A2"/>
    <w:rPr>
      <w:rFonts w:ascii="Lucida Grande" w:hAnsi="Lucida Grande" w:cs="Lucida Grande"/>
      <w:sz w:val="18"/>
      <w:szCs w:val="18"/>
      <w:lang w:val="de-DE" w:eastAsia="ja-JP"/>
    </w:rPr>
  </w:style>
  <w:style w:type="table" w:styleId="Tabellenraster">
    <w:name w:val="Table Grid"/>
    <w:basedOn w:val="NormaleTabelle"/>
    <w:uiPriority w:val="59"/>
    <w:rsid w:val="004C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4C346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760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7601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76017"/>
    <w:rPr>
      <w:rFonts w:asciiTheme="majorHAnsi" w:hAnsiTheme="majorHAnsi"/>
      <w:sz w:val="20"/>
      <w:szCs w:val="20"/>
      <w:lang w:val="de-DE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60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76017"/>
    <w:rPr>
      <w:rFonts w:asciiTheme="majorHAnsi" w:hAnsiTheme="majorHAnsi"/>
      <w:b/>
      <w:bCs/>
      <w:sz w:val="20"/>
      <w:szCs w:val="20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7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abrina.meyer@uzh.ch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kuster/ETH%20Zu%CC%88rich/003_Projekte/172_SSSTC_Templates_Word_PPT/002_Grafik_Druck/004_PDF/101123_SSSTC_Template_Word_rot_A4_seite2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056520-F62B-471F-9CE4-204F02A17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4A9FD455</Template>
  <TotalTime>0</TotalTime>
  <Pages>4</Pages>
  <Words>637</Words>
  <Characters>4019</Characters>
  <Application>Microsoft Office Word</Application>
  <DocSecurity>4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 Berlin ZUV</Company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Kottler (ckottl)</dc:creator>
  <cp:lastModifiedBy>Aleksandra Laski</cp:lastModifiedBy>
  <cp:revision>2</cp:revision>
  <dcterms:created xsi:type="dcterms:W3CDTF">2019-10-02T11:42:00Z</dcterms:created>
  <dcterms:modified xsi:type="dcterms:W3CDTF">2019-10-02T11:42:00Z</dcterms:modified>
</cp:coreProperties>
</file>